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EF58F" w14:textId="1C031B8E" w:rsidR="00F37397" w:rsidRDefault="00D87B7A" w:rsidP="000244C1">
      <w:pPr>
        <w:rPr>
          <w:rFonts w:ascii="UD デジタル 教科書体 NK-B" w:eastAsia="UD デジタル 教科書体 NK-B" w:hAnsi="Meiryo UI"/>
          <w:sz w:val="28"/>
          <w:szCs w:val="28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7643F2" wp14:editId="5B9FD4AB">
                <wp:simplePos x="0" y="0"/>
                <wp:positionH relativeFrom="margin">
                  <wp:posOffset>5396718</wp:posOffset>
                </wp:positionH>
                <wp:positionV relativeFrom="paragraph">
                  <wp:posOffset>-100916</wp:posOffset>
                </wp:positionV>
                <wp:extent cx="1354015" cy="1600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1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0D65A" w14:textId="53FF3E9B" w:rsidR="007B20DA" w:rsidRDefault="00D607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C905A" wp14:editId="0F3E81E6">
                                  <wp:extent cx="1200060" cy="1529861"/>
                                  <wp:effectExtent l="0" t="0" r="635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97" r="21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221" cy="16103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643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margin-left:424.95pt;margin-top:-7.95pt;width:106.6pt;height:12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" fillcolor="white [3201]" stroked="f" strokeweight=".5pt">
                <v:textbox>
                  <w:txbxContent>
                    <w:p w14:paraId="7FF0D65A" w14:textId="53FF3E9B" w:rsidR="007B20DA" w:rsidRDefault="00D607C2">
                      <w:r>
                        <w:rPr>
                          <w:noProof/>
                        </w:rPr>
                        <w:drawing>
                          <wp:inline distT="0" distB="0" distL="0" distR="0" wp14:anchorId="1E8C905A" wp14:editId="0F3E81E6">
                            <wp:extent cx="1200060" cy="1529861"/>
                            <wp:effectExtent l="0" t="0" r="635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97" r="218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3221" cy="16103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AB10D2" wp14:editId="422490DD">
                <wp:simplePos x="0" y="0"/>
                <wp:positionH relativeFrom="page">
                  <wp:posOffset>5688623</wp:posOffset>
                </wp:positionH>
                <wp:positionV relativeFrom="paragraph">
                  <wp:posOffset>-118501</wp:posOffset>
                </wp:positionV>
                <wp:extent cx="1631266" cy="1302629"/>
                <wp:effectExtent l="0" t="0" r="762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266" cy="130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CC876" w14:textId="7E1C9829" w:rsidR="003F3FDA" w:rsidRDefault="003F3F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B10D2" id="テキスト ボックス 38" o:spid="_x0000_s1027" type="#_x0000_t202" style="position:absolute;margin-left:447.9pt;margin-top:-9.35pt;width:128.45pt;height:102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" fillcolor="white [3201]" stroked="f" strokeweight=".5pt">
                <v:textbox>
                  <w:txbxContent>
                    <w:p w14:paraId="409CC876" w14:textId="7E1C9829" w:rsidR="003F3FDA" w:rsidRDefault="003F3FDA"/>
                  </w:txbxContent>
                </v:textbox>
                <w10:wrap anchorx="page"/>
              </v:shape>
            </w:pict>
          </mc:Fallback>
        </mc:AlternateContent>
      </w:r>
      <w:r w:rsidR="00F37397">
        <w:rPr>
          <w:rFonts w:ascii="UD デジタル 教科書体 NK-B" w:eastAsia="UD デジタル 教科書体 NK-B" w:hAnsi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8DA31E" wp14:editId="17D25585">
                <wp:simplePos x="0" y="0"/>
                <wp:positionH relativeFrom="column">
                  <wp:posOffset>-121920</wp:posOffset>
                </wp:positionH>
                <wp:positionV relativeFrom="paragraph">
                  <wp:posOffset>-58420</wp:posOffset>
                </wp:positionV>
                <wp:extent cx="2428875" cy="40957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36B70" w14:textId="7DEB5755" w:rsidR="00F37397" w:rsidRPr="00F37397" w:rsidRDefault="00F3739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  <w:szCs w:val="36"/>
                              </w:rPr>
                            </w:pPr>
                            <w:r w:rsidRPr="00F37397">
                              <w:rPr>
                                <w:rFonts w:ascii="UD デジタル 教科書体 N-B" w:eastAsia="UD デジタル 教科書体 N-B" w:hint="eastAsia"/>
                                <w:sz w:val="36"/>
                                <w:szCs w:val="36"/>
                              </w:rPr>
                              <w:t>亀城公園とその周辺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DA31E" id="テキスト ボックス 39" o:spid="_x0000_s1028" type="#_x0000_t202" style="position:absolute;margin-left:-9.6pt;margin-top:-4.6pt;width:191.25pt;height:3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" fillcolor="white [3201]" stroked="f" strokeweight=".5pt">
                <v:textbox>
                  <w:txbxContent>
                    <w:p w14:paraId="25E36B70" w14:textId="7DEB5755" w:rsidR="00F37397" w:rsidRPr="00F37397" w:rsidRDefault="00F37397">
                      <w:pPr>
                        <w:rPr>
                          <w:rFonts w:ascii="UD デジタル 教科書体 N-B" w:eastAsia="UD デジタル 教科書体 N-B"/>
                          <w:sz w:val="36"/>
                          <w:szCs w:val="36"/>
                        </w:rPr>
                      </w:pPr>
                      <w:r w:rsidRPr="00F37397">
                        <w:rPr>
                          <w:rFonts w:ascii="UD デジタル 教科書体 N-B" w:eastAsia="UD デジタル 教科書体 N-B" w:hint="eastAsia"/>
                          <w:sz w:val="36"/>
                          <w:szCs w:val="36"/>
                        </w:rPr>
                        <w:t>亀城公園とその周辺</w:t>
                      </w:r>
                    </w:p>
                  </w:txbxContent>
                </v:textbox>
              </v:shape>
            </w:pict>
          </mc:Fallback>
        </mc:AlternateContent>
      </w:r>
      <w:r w:rsidR="00F37397">
        <w:rPr>
          <w:rFonts w:ascii="UD デジタル 教科書体 NK-B" w:eastAsia="UD デジタル 教科書体 NK-B" w:hAnsi="Meiryo UI" w:hint="eastAsia"/>
          <w:sz w:val="28"/>
          <w:szCs w:val="28"/>
        </w:rPr>
        <w:t xml:space="preserve"> </w:t>
      </w:r>
    </w:p>
    <w:p w14:paraId="021C6908" w14:textId="35DC4BB4" w:rsidR="00674C2D" w:rsidRDefault="007B20DA" w:rsidP="000244C1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14267F" wp14:editId="317ED63A">
                <wp:simplePos x="0" y="0"/>
                <wp:positionH relativeFrom="column">
                  <wp:posOffset>3787140</wp:posOffset>
                </wp:positionH>
                <wp:positionV relativeFrom="paragraph">
                  <wp:posOffset>312421</wp:posOffset>
                </wp:positionV>
                <wp:extent cx="1613535" cy="906780"/>
                <wp:effectExtent l="0" t="0" r="5715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85BA9" w14:textId="6B5C6A24" w:rsidR="00556ED6" w:rsidRPr="00556ED6" w:rsidRDefault="008D590A" w:rsidP="00556ED6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E0E45" wp14:editId="086A7F40">
                                  <wp:extent cx="1379220" cy="777240"/>
                                  <wp:effectExtent l="0" t="0" r="0" b="381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355" cy="794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267F" id="テキスト ボックス 20" o:spid="_x0000_s1029" type="#_x0000_t202" style="position:absolute;margin-left:298.2pt;margin-top:24.6pt;width:127.05pt;height:71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oTMQIAAFs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" fillcolor="white [3201]" stroked="f" strokeweight=".5pt">
                <v:textbox>
                  <w:txbxContent>
                    <w:p w14:paraId="6B585BA9" w14:textId="6B5C6A24" w:rsidR="00556ED6" w:rsidRPr="00556ED6" w:rsidRDefault="008D590A" w:rsidP="00556ED6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EE0E45" wp14:editId="086A7F40">
                            <wp:extent cx="1379220" cy="777240"/>
                            <wp:effectExtent l="0" t="0" r="0" b="381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355" cy="7942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C28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1FCDB" wp14:editId="7D44E1CB">
                <wp:simplePos x="0" y="0"/>
                <wp:positionH relativeFrom="column">
                  <wp:posOffset>182880</wp:posOffset>
                </wp:positionH>
                <wp:positionV relativeFrom="paragraph">
                  <wp:posOffset>381000</wp:posOffset>
                </wp:positionV>
                <wp:extent cx="3600450" cy="250698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97349" w14:textId="59D3F9C6" w:rsidR="002B065B" w:rsidRDefault="00DF08F2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E142F" wp14:editId="67BDCFDF">
                                  <wp:extent cx="3411220" cy="2269490"/>
                                  <wp:effectExtent l="0" t="0" r="0" b="0"/>
                                  <wp:docPr id="1894575165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220" cy="226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FCDB" id="テキスト ボックス 5" o:spid="_x0000_s1030" type="#_x0000_t202" style="position:absolute;margin-left:14.4pt;margin-top:30pt;width:283.5pt;height:19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LeMAIAAFw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" fillcolor="white [3201]" stroked="f" strokeweight=".5pt">
                <v:textbox>
                  <w:txbxContent>
                    <w:p w14:paraId="5B697349" w14:textId="59D3F9C6" w:rsidR="002B065B" w:rsidRDefault="00DF08F2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E142F" wp14:editId="67BDCFDF">
                            <wp:extent cx="3411220" cy="2269490"/>
                            <wp:effectExtent l="0" t="0" r="0" b="0"/>
                            <wp:docPr id="1894575165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220" cy="226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6FE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令和</w:t>
      </w:r>
      <w:r w:rsidR="00B62B9F">
        <w:rPr>
          <w:rFonts w:ascii="UD デジタル 教科書体 NK-B" w:eastAsia="UD デジタル 教科書体 NK-B" w:hAnsi="Meiryo UI" w:hint="eastAsia"/>
          <w:sz w:val="28"/>
          <w:szCs w:val="28"/>
        </w:rPr>
        <w:t>６</w:t>
      </w:r>
      <w:r w:rsidR="00AA36FE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年3月～</w:t>
      </w:r>
      <w:r w:rsidR="00DE4C0C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1</w:t>
      </w:r>
      <w:r w:rsidR="00DE4C0C" w:rsidRPr="000244C1">
        <w:rPr>
          <w:rFonts w:ascii="UD デジタル 教科書体 NK-B" w:eastAsia="UD デジタル 教科書体 NK-B" w:hAnsi="Meiryo UI"/>
          <w:sz w:val="28"/>
          <w:szCs w:val="28"/>
        </w:rPr>
        <w:t>2</w:t>
      </w:r>
      <w:r w:rsidR="00AA36FE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月</w:t>
      </w:r>
      <w:r w:rsidR="00A3403B">
        <w:rPr>
          <w:rFonts w:ascii="UD デジタル 教科書体 NK-B" w:eastAsia="UD デジタル 教科書体 NK-B" w:hAnsi="Meiryo UI" w:hint="eastAsia"/>
          <w:sz w:val="28"/>
          <w:szCs w:val="28"/>
        </w:rPr>
        <w:t xml:space="preserve"> </w:t>
      </w:r>
      <w:r w:rsidR="00F37397">
        <w:rPr>
          <w:rFonts w:ascii="UD デジタル 教科書体 NK-B" w:eastAsia="UD デジタル 教科書体 NK-B" w:hAnsi="Meiryo UI"/>
          <w:sz w:val="28"/>
          <w:szCs w:val="28"/>
        </w:rPr>
        <w:t xml:space="preserve">   </w:t>
      </w:r>
      <w:r w:rsidR="00DE4C0C" w:rsidRPr="00DE4C0C">
        <w:rPr>
          <w:rFonts w:ascii="UD デジタル 教科書体 NK-B" w:eastAsia="UD デジタル 教科書体 NK-B" w:hAnsi="Meiryo UI" w:hint="eastAsia"/>
          <w:sz w:val="36"/>
          <w:szCs w:val="36"/>
        </w:rPr>
        <w:t>午前9時</w:t>
      </w:r>
      <w:r w:rsidR="00DE4C0C">
        <w:rPr>
          <w:rFonts w:ascii="UD デジタル 教科書体 NK-B" w:eastAsia="UD デジタル 教科書体 NK-B" w:hAnsi="Meiryo UI" w:hint="eastAsia"/>
          <w:sz w:val="36"/>
          <w:szCs w:val="36"/>
        </w:rPr>
        <w:t>3</w:t>
      </w:r>
      <w:r w:rsidR="00DE4C0C">
        <w:rPr>
          <w:rFonts w:ascii="UD デジタル 教科書体 NK-B" w:eastAsia="UD デジタル 教科書体 NK-B" w:hAnsi="Meiryo UI"/>
          <w:sz w:val="36"/>
          <w:szCs w:val="36"/>
        </w:rPr>
        <w:t>0</w:t>
      </w:r>
      <w:r w:rsidR="00DE4C0C" w:rsidRPr="00DE4C0C">
        <w:rPr>
          <w:rFonts w:ascii="UD デジタル 教科書体 NK-B" w:eastAsia="UD デジタル 教科書体 NK-B" w:hAnsi="Meiryo UI" w:hint="eastAsia"/>
          <w:sz w:val="36"/>
          <w:szCs w:val="36"/>
        </w:rPr>
        <w:t>分～</w:t>
      </w:r>
      <w:r w:rsidR="000244C1">
        <w:rPr>
          <w:rFonts w:ascii="UD デジタル 教科書体 NK-B" w:eastAsia="UD デジタル 教科書体 NK-B" w:hAnsi="Meiryo UI" w:hint="eastAsia"/>
          <w:sz w:val="36"/>
          <w:szCs w:val="36"/>
        </w:rPr>
        <w:t>正午</w:t>
      </w:r>
    </w:p>
    <w:p w14:paraId="16F613ED" w14:textId="4DF5423E" w:rsidR="000244C1" w:rsidRPr="00DE4C0C" w:rsidRDefault="000244C1" w:rsidP="000244C1">
      <w:pPr>
        <w:rPr>
          <w:rFonts w:ascii="UD デジタル 教科書体 NK-B" w:eastAsia="UD デジタル 教科書体 NK-B" w:hAnsi="Meiryo UI"/>
          <w:sz w:val="36"/>
          <w:szCs w:val="36"/>
        </w:rPr>
      </w:pPr>
    </w:p>
    <w:p w14:paraId="79673188" w14:textId="5763C669" w:rsidR="00BA1C17" w:rsidRDefault="002B065B" w:rsidP="00DE4C0C">
      <w:pPr>
        <w:ind w:firstLineChars="750" w:firstLine="2700"/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sz w:val="36"/>
          <w:szCs w:val="36"/>
        </w:rPr>
        <w:t>：</w:t>
      </w:r>
    </w:p>
    <w:p w14:paraId="7AC96F8B" w14:textId="2EF95131" w:rsidR="000E2C49" w:rsidRPr="000E2C49" w:rsidRDefault="00D87B7A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 w:rsidRPr="00DE4C0C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0ED58" wp14:editId="2DAC8FA8">
                <wp:simplePos x="0" y="0"/>
                <wp:positionH relativeFrom="margin">
                  <wp:align>right</wp:align>
                </wp:positionH>
                <wp:positionV relativeFrom="paragraph">
                  <wp:posOffset>174381</wp:posOffset>
                </wp:positionV>
                <wp:extent cx="905608" cy="298645"/>
                <wp:effectExtent l="0" t="0" r="889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08" cy="29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925D9" w14:textId="77777777" w:rsidR="00AA36FE" w:rsidRPr="00D87B7A" w:rsidRDefault="00AA36FE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D87B7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ED58" id="テキスト ボックス 3" o:spid="_x0000_s1031" type="#_x0000_t202" style="position:absolute;margin-left:20.1pt;margin-top:13.75pt;width:71.3pt;height:23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" fillcolor="white [3201]" stroked="f" strokeweight=".5pt">
                <v:textbox>
                  <w:txbxContent>
                    <w:p w14:paraId="700925D9" w14:textId="77777777" w:rsidR="00AA36FE" w:rsidRPr="00D87B7A" w:rsidRDefault="00AA36FE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D87B7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参加無料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4C0C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04763" wp14:editId="092EEBAD">
                <wp:simplePos x="0" y="0"/>
                <wp:positionH relativeFrom="margin">
                  <wp:posOffset>5512435</wp:posOffset>
                </wp:positionH>
                <wp:positionV relativeFrom="paragraph">
                  <wp:posOffset>24130</wp:posOffset>
                </wp:positionV>
                <wp:extent cx="1133475" cy="588645"/>
                <wp:effectExtent l="19050" t="19050" r="28575" b="2095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86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D2C93" id="楕円 2" o:spid="_x0000_s1026" style="position:absolute;left:0;text-align:left;margin-left:434.05pt;margin-top:1.9pt;width:89.25pt;height:46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" fillcolor="window" strokecolor="#00b0f0" strokeweight="3pt">
                <v:stroke joinstyle="miter"/>
                <w10:wrap anchorx="margin"/>
              </v:oval>
            </w:pict>
          </mc:Fallback>
        </mc:AlternateContent>
      </w:r>
      <w:r w:rsidR="00053E20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45524C" wp14:editId="4A958949">
                <wp:simplePos x="0" y="0"/>
                <wp:positionH relativeFrom="column">
                  <wp:posOffset>3901440</wp:posOffset>
                </wp:positionH>
                <wp:positionV relativeFrom="paragraph">
                  <wp:posOffset>7620</wp:posOffset>
                </wp:positionV>
                <wp:extent cx="1394460" cy="62166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62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A2593" w14:textId="305BFE57" w:rsidR="00AE3964" w:rsidRDefault="000249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1ABF" wp14:editId="4E5A722D">
                                  <wp:extent cx="1089660" cy="575310"/>
                                  <wp:effectExtent l="0" t="0" r="0" b="0"/>
                                  <wp:docPr id="451753180" name="図 451753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85" t="26053" r="22964" b="8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332" cy="5936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524C" id="テキスト ボックス 26" o:spid="_x0000_s1032" type="#_x0000_t202" style="position:absolute;margin-left:307.2pt;margin-top:.6pt;width:109.8pt;height:4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" fillcolor="white [3201]" stroked="f" strokeweight=".5pt">
                <v:textbox>
                  <w:txbxContent>
                    <w:p w14:paraId="7D9A2593" w14:textId="305BFE57" w:rsidR="00AE3964" w:rsidRDefault="00024959">
                      <w:r>
                        <w:rPr>
                          <w:noProof/>
                        </w:rPr>
                        <w:drawing>
                          <wp:inline distT="0" distB="0" distL="0" distR="0" wp14:anchorId="045A1ABF" wp14:editId="4E5A722D">
                            <wp:extent cx="1089660" cy="575310"/>
                            <wp:effectExtent l="0" t="0" r="0" b="0"/>
                            <wp:docPr id="451753180" name="図 451753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785" t="26053" r="22964" b="8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332" cy="59361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149EAE" w14:textId="38F17925" w:rsidR="000E2C49" w:rsidRPr="000E2C49" w:rsidRDefault="00F24E74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1DD18B" wp14:editId="45EB4CDC">
                <wp:simplePos x="0" y="0"/>
                <wp:positionH relativeFrom="margin">
                  <wp:posOffset>4626973</wp:posOffset>
                </wp:positionH>
                <wp:positionV relativeFrom="paragraph">
                  <wp:posOffset>279037</wp:posOffset>
                </wp:positionV>
                <wp:extent cx="2217420" cy="1638300"/>
                <wp:effectExtent l="19050" t="19050" r="1143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0763C6" w14:textId="77777777" w:rsidR="002B065B" w:rsidRPr="00AF6497" w:rsidRDefault="002B065B" w:rsidP="00FD4666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対象：小学生以下は保護者同伴</w:t>
                            </w:r>
                          </w:p>
                          <w:p w14:paraId="08B8F23A" w14:textId="4246DE47" w:rsidR="00DF08F2" w:rsidRDefault="002B065B" w:rsidP="00FD4666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持ち物：双眼鏡</w:t>
                            </w:r>
                            <w:r w:rsidR="00DF08F2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(貸出あります</w:t>
                            </w:r>
                            <w:r w:rsidR="00DF08F2"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  <w:t>)</w:t>
                            </w:r>
                          </w:p>
                          <w:p w14:paraId="1F8BA59B" w14:textId="3A3153F1" w:rsidR="002B065B" w:rsidRPr="00AF6497" w:rsidRDefault="003C3AF3" w:rsidP="00DF08F2">
                            <w:pPr>
                              <w:spacing w:line="300" w:lineRule="exact"/>
                              <w:ind w:firstLineChars="350" w:firstLine="742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帽子</w:t>
                            </w:r>
                            <w:r w:rsidR="000D374E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が有るとよい</w:t>
                            </w:r>
                          </w:p>
                          <w:p w14:paraId="4B5CFCC1" w14:textId="77777777" w:rsidR="002B065B" w:rsidRPr="00AF6497" w:rsidRDefault="002B065B" w:rsidP="00FD4666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集合：朝9時30分</w:t>
                            </w:r>
                          </w:p>
                          <w:p w14:paraId="495962F6" w14:textId="77777777" w:rsidR="002B065B" w:rsidRPr="00AF6497" w:rsidRDefault="00A76413" w:rsidP="00A76413">
                            <w:pPr>
                              <w:spacing w:line="300" w:lineRule="exact"/>
                              <w:ind w:firstLineChars="150" w:firstLine="318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(</w:t>
                            </w:r>
                            <w:r w:rsidR="00452252"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亀城公園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)</w:t>
                            </w:r>
                            <w:r w:rsidR="00452252"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 xml:space="preserve"> </w:t>
                            </w:r>
                            <w:r w:rsidR="006D5528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刈谷市体育館南</w:t>
                            </w:r>
                          </w:p>
                          <w:p w14:paraId="053651F6" w14:textId="77777777" w:rsidR="00452252" w:rsidRPr="00AF6497" w:rsidRDefault="006D5528" w:rsidP="00A76413">
                            <w:pPr>
                              <w:spacing w:line="300" w:lineRule="exact"/>
                              <w:ind w:firstLineChars="200" w:firstLine="424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 xml:space="preserve">東屋・時計塔前 　</w:t>
                            </w:r>
                            <w:r w:rsidR="00A76413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 xml:space="preserve"> </w:t>
                            </w:r>
                            <w:r w:rsidR="00452252"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現地集合</w:t>
                            </w:r>
                          </w:p>
                          <w:p w14:paraId="0FF2EEA3" w14:textId="7340CB34" w:rsidR="00AF6497" w:rsidRPr="002B065B" w:rsidRDefault="00FD4666" w:rsidP="00CD0707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雨天：中止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D18B" id="テキスト ボックス 23" o:spid="_x0000_s1033" type="#_x0000_t202" style="position:absolute;margin-left:364.35pt;margin-top:21.95pt;width:174.6pt;height:12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" strokecolor="red" strokeweight="3pt">
                <v:textbox>
                  <w:txbxContent>
                    <w:p w14:paraId="7D0763C6" w14:textId="77777777" w:rsidR="002B065B" w:rsidRPr="00AF6497" w:rsidRDefault="002B065B" w:rsidP="00FD4666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対象：小学生以下は保護者同伴</w:t>
                      </w:r>
                    </w:p>
                    <w:p w14:paraId="08B8F23A" w14:textId="4246DE47" w:rsidR="00DF08F2" w:rsidRDefault="002B065B" w:rsidP="00FD4666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持ち物：双眼鏡</w:t>
                      </w:r>
                      <w:r w:rsidR="00DF08F2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(貸出あります</w:t>
                      </w:r>
                      <w:r w:rsidR="00DF08F2">
                        <w:rPr>
                          <w:rFonts w:ascii="UD デジタル 教科書体 NK-B" w:eastAsia="UD デジタル 教科書体 NK-B"/>
                          <w:spacing w:val="-8"/>
                        </w:rPr>
                        <w:t>)</w:t>
                      </w:r>
                    </w:p>
                    <w:p w14:paraId="1F8BA59B" w14:textId="3A3153F1" w:rsidR="002B065B" w:rsidRPr="00AF6497" w:rsidRDefault="003C3AF3" w:rsidP="00DF08F2">
                      <w:pPr>
                        <w:spacing w:line="300" w:lineRule="exact"/>
                        <w:ind w:firstLineChars="350" w:firstLine="742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帽子</w:t>
                      </w:r>
                      <w:r w:rsidR="000D374E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が有るとよい</w:t>
                      </w:r>
                    </w:p>
                    <w:p w14:paraId="4B5CFCC1" w14:textId="77777777" w:rsidR="002B065B" w:rsidRPr="00AF6497" w:rsidRDefault="002B065B" w:rsidP="00FD4666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集合：朝9時30分</w:t>
                      </w:r>
                    </w:p>
                    <w:p w14:paraId="495962F6" w14:textId="77777777" w:rsidR="002B065B" w:rsidRPr="00AF6497" w:rsidRDefault="00A76413" w:rsidP="00A76413">
                      <w:pPr>
                        <w:spacing w:line="300" w:lineRule="exact"/>
                        <w:ind w:firstLineChars="150" w:firstLine="318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(</w:t>
                      </w:r>
                      <w:r w:rsidR="00452252"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亀城公園</w:t>
                      </w: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)</w:t>
                      </w:r>
                      <w:r w:rsidR="00452252"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 xml:space="preserve"> </w:t>
                      </w:r>
                      <w:r w:rsidR="006D5528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刈谷市体育館南</w:t>
                      </w:r>
                    </w:p>
                    <w:p w14:paraId="053651F6" w14:textId="77777777" w:rsidR="00452252" w:rsidRPr="00AF6497" w:rsidRDefault="006D5528" w:rsidP="00A76413">
                      <w:pPr>
                        <w:spacing w:line="300" w:lineRule="exact"/>
                        <w:ind w:firstLineChars="200" w:firstLine="424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 xml:space="preserve">東屋・時計塔前 　</w:t>
                      </w:r>
                      <w:r w:rsidR="00A76413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 xml:space="preserve"> </w:t>
                      </w:r>
                      <w:r w:rsidR="00452252"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現地集合</w:t>
                      </w:r>
                    </w:p>
                    <w:p w14:paraId="0FF2EEA3" w14:textId="7340CB34" w:rsidR="00AF6497" w:rsidRPr="002B065B" w:rsidRDefault="00FD4666" w:rsidP="00CD0707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雨天：中止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7EA4E" w14:textId="7D6C5C00" w:rsidR="000E2C49" w:rsidRPr="000E2C49" w:rsidRDefault="00411C28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C3E850" wp14:editId="1DA06E58">
                <wp:simplePos x="0" y="0"/>
                <wp:positionH relativeFrom="column">
                  <wp:posOffset>901065</wp:posOffset>
                </wp:positionH>
                <wp:positionV relativeFrom="paragraph">
                  <wp:posOffset>73025</wp:posOffset>
                </wp:positionV>
                <wp:extent cx="2308860" cy="571500"/>
                <wp:effectExtent l="19050" t="19050" r="34290" b="381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04882BA" w14:textId="69354EF1" w:rsidR="00411C28" w:rsidRDefault="00411C28">
                            <w:r w:rsidRPr="00FB274B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　間　計　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3E850" id="テキスト ボックス 4" o:spid="_x0000_s1034" type="#_x0000_t202" style="position:absolute;margin-left:70.95pt;margin-top:5.75pt;width:181.8pt;height: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" fillcolor="white [3201]" strokecolor="#00b050" strokeweight="4.5pt">
                <v:textbox>
                  <w:txbxContent>
                    <w:p w14:paraId="504882BA" w14:textId="69354EF1" w:rsidR="00411C28" w:rsidRDefault="00411C28">
                      <w:r w:rsidRPr="00FB274B">
                        <w:rPr>
                          <w:rFonts w:ascii="UD デジタル 教科書体 NK-B" w:eastAsia="UD デジタル 教科書体 NK-B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　間　計　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C6F229" wp14:editId="11B6E538">
                <wp:simplePos x="0" y="0"/>
                <wp:positionH relativeFrom="column">
                  <wp:posOffset>110490</wp:posOffset>
                </wp:positionH>
                <wp:positionV relativeFrom="paragraph">
                  <wp:posOffset>46355</wp:posOffset>
                </wp:positionV>
                <wp:extent cx="4152900" cy="8610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3545E" w14:textId="528C9AE5" w:rsidR="00556ED6" w:rsidRDefault="00411C28" w:rsidP="00DE4C0C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20454FB" wp14:editId="6B3CF420">
                                  <wp:extent cx="670560" cy="357632"/>
                                  <wp:effectExtent l="0" t="19050" r="0" b="9969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800px-Duck_Sotka1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90014">
                                            <a:off x="0" y="0"/>
                                            <a:ext cx="673524" cy="359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72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43F6B0F" wp14:editId="4FFB09AC">
                                  <wp:extent cx="426832" cy="320563"/>
                                  <wp:effectExtent l="72390" t="60960" r="83820" b="4572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ilhouette-of-a-black-butterfly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7533505">
                                            <a:off x="0" y="0"/>
                                            <a:ext cx="460574" cy="345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C8690D" w14:textId="77777777" w:rsidR="00556ED6" w:rsidRDefault="00556ED6" w:rsidP="00DE4C0C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</w:p>
                          <w:p w14:paraId="7D72D576" w14:textId="77777777" w:rsidR="00556ED6" w:rsidRPr="00DE4C0C" w:rsidRDefault="00556ED6" w:rsidP="00DE4C0C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F229" id="テキスト ボックス 6" o:spid="_x0000_s1035" type="#_x0000_t202" style="position:absolute;margin-left:8.7pt;margin-top:3.65pt;width:327pt;height:6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" fillcolor="white [3201]" stroked="f" strokeweight=".5pt">
                <v:textbox>
                  <w:txbxContent>
                    <w:p w14:paraId="2803545E" w14:textId="528C9AE5" w:rsidR="00556ED6" w:rsidRDefault="00411C28" w:rsidP="00DE4C0C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320454FB" wp14:editId="6B3CF420">
                            <wp:extent cx="670560" cy="357632"/>
                            <wp:effectExtent l="0" t="19050" r="0" b="9969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800px-Duck_Sotka1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90014">
                                      <a:off x="0" y="0"/>
                                      <a:ext cx="673524" cy="359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UD デジタル 教科書体 NK-B" w:eastAsia="UD デジタル 教科書体 NK-B" w:hint="eastAsia"/>
                          <w:sz w:val="72"/>
                          <w:szCs w:val="72"/>
                        </w:rPr>
                        <w:t xml:space="preserve">　　　　　　　　 </w:t>
                      </w:r>
                      <w: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443F6B0F" wp14:editId="4FFB09AC">
                            <wp:extent cx="426832" cy="320563"/>
                            <wp:effectExtent l="72390" t="60960" r="83820" b="4572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ilhouette-of-a-black-butterfly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7533505">
                                      <a:off x="0" y="0"/>
                                      <a:ext cx="460574" cy="345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C8690D" w14:textId="77777777" w:rsidR="00556ED6" w:rsidRDefault="00556ED6" w:rsidP="00DE4C0C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</w:p>
                    <w:p w14:paraId="7D72D576" w14:textId="77777777" w:rsidR="00556ED6" w:rsidRPr="00DE4C0C" w:rsidRDefault="00556ED6" w:rsidP="00DE4C0C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012264" w14:textId="02933233" w:rsidR="000E2C49" w:rsidRPr="000E2C49" w:rsidRDefault="000E2C49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</w:p>
    <w:p w14:paraId="543BF8DD" w14:textId="1EC1ABF0" w:rsidR="000E2C49" w:rsidRPr="000E2C49" w:rsidRDefault="00D87B7A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222C01" wp14:editId="7AE75FAF">
                <wp:simplePos x="0" y="0"/>
                <wp:positionH relativeFrom="page">
                  <wp:posOffset>5706208</wp:posOffset>
                </wp:positionH>
                <wp:positionV relativeFrom="paragraph">
                  <wp:posOffset>1765056</wp:posOffset>
                </wp:positionV>
                <wp:extent cx="2488223" cy="1477107"/>
                <wp:effectExtent l="0" t="0" r="7620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223" cy="1477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66A04" w14:textId="48A6C9E3" w:rsidR="002B065B" w:rsidRDefault="007B20DA" w:rsidP="002B065B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7D140" wp14:editId="0AECE2EC">
                                  <wp:extent cx="1006719" cy="950239"/>
                                  <wp:effectExtent l="285750" t="209550" r="231775" b="23114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085" cy="96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2C01" id="テキスト ボックス 25" o:spid="_x0000_s1036" type="#_x0000_t202" style="position:absolute;margin-left:449.3pt;margin-top:139pt;width:195.9pt;height:116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" fillcolor="white [3201]" stroked="f" strokeweight=".5pt">
                <v:textbox>
                  <w:txbxContent>
                    <w:p w14:paraId="32B66A04" w14:textId="48A6C9E3" w:rsidR="002B065B" w:rsidRDefault="007B20DA" w:rsidP="002B065B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67D140" wp14:editId="0AECE2EC">
                            <wp:extent cx="1006719" cy="950239"/>
                            <wp:effectExtent l="285750" t="209550" r="231775" b="23114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085" cy="9685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EB7635" wp14:editId="1E4C8918">
                <wp:simplePos x="0" y="0"/>
                <wp:positionH relativeFrom="column">
                  <wp:posOffset>4200966</wp:posOffset>
                </wp:positionH>
                <wp:positionV relativeFrom="paragraph">
                  <wp:posOffset>2072787</wp:posOffset>
                </wp:positionV>
                <wp:extent cx="1116378" cy="1099038"/>
                <wp:effectExtent l="0" t="0" r="7620" b="6350"/>
                <wp:wrapNone/>
                <wp:docPr id="852648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78" cy="1099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07BFA" w14:textId="79612455" w:rsidR="00D87B7A" w:rsidRDefault="00D87B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BD355" wp14:editId="70911F5C">
                                  <wp:extent cx="975360" cy="993531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528" cy="10089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B7635" id="テキスト ボックス 1" o:spid="_x0000_s1037" type="#_x0000_t202" style="position:absolute;margin-left:330.8pt;margin-top:163.2pt;width:87.9pt;height:86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" fillcolor="white [3201]" stroked="f" strokeweight=".5pt">
                <v:textbox>
                  <w:txbxContent>
                    <w:p w14:paraId="0E407BFA" w14:textId="79612455" w:rsidR="00D87B7A" w:rsidRDefault="00D87B7A">
                      <w:r>
                        <w:rPr>
                          <w:noProof/>
                        </w:rPr>
                        <w:drawing>
                          <wp:inline distT="0" distB="0" distL="0" distR="0" wp14:anchorId="1EBBD355" wp14:editId="70911F5C">
                            <wp:extent cx="975360" cy="993531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528" cy="100898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B9F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B8D5ED" wp14:editId="64A320C2">
                <wp:simplePos x="0" y="0"/>
                <wp:positionH relativeFrom="margin">
                  <wp:posOffset>-67491</wp:posOffset>
                </wp:positionH>
                <wp:positionV relativeFrom="paragraph">
                  <wp:posOffset>3811361</wp:posOffset>
                </wp:positionV>
                <wp:extent cx="3246664" cy="960664"/>
                <wp:effectExtent l="19050" t="19050" r="11430" b="1143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664" cy="96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894081D" w14:textId="7281F01B" w:rsidR="00667833" w:rsidRDefault="00667833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96BC0">
                              <w:rPr>
                                <w:rFonts w:ascii="UD デジタル 教科書体 NK-B" w:eastAsia="UD デジタル 教科書体 NK-B" w:hint="eastAsia"/>
                              </w:rPr>
                              <w:t>詳細は</w:t>
                            </w:r>
                          </w:p>
                          <w:p w14:paraId="5FC1AA0A" w14:textId="77777777" w:rsidR="0098430D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14:paraId="13351EF0" w14:textId="77777777" w:rsidR="0098430D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14:paraId="64DEC4ED" w14:textId="77777777" w:rsidR="0098430D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14:paraId="10E16234" w14:textId="77777777" w:rsidR="0098430D" w:rsidRPr="00D96BC0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D5ED" id="テキスト ボックス 8" o:spid="_x0000_s1038" type="#_x0000_t202" style="position:absolute;margin-left:-5.3pt;margin-top:300.1pt;width:255.65pt;height:75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" fillcolor="white [3201]" strokecolor="#00b0f0" strokeweight="3pt">
                <v:stroke linestyle="thickThin"/>
                <v:textbox>
                  <w:txbxContent>
                    <w:p w14:paraId="7894081D" w14:textId="7281F01B" w:rsidR="00667833" w:rsidRDefault="00667833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  <w:r w:rsidRPr="00D96BC0">
                        <w:rPr>
                          <w:rFonts w:ascii="UD デジタル 教科書体 NK-B" w:eastAsia="UD デジタル 教科書体 NK-B" w:hint="eastAsia"/>
                        </w:rPr>
                        <w:t>詳細は</w:t>
                      </w:r>
                    </w:p>
                    <w:p w14:paraId="5FC1AA0A" w14:textId="77777777" w:rsidR="0098430D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14:paraId="13351EF0" w14:textId="77777777" w:rsidR="0098430D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14:paraId="64DEC4ED" w14:textId="77777777" w:rsidR="0098430D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14:paraId="10E16234" w14:textId="77777777" w:rsidR="0098430D" w:rsidRPr="00D96BC0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B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BF63A32" wp14:editId="3D42C3F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216400" cy="810127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16400" cy="810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D4A18" w14:textId="68708860" w:rsidR="00456892" w:rsidRDefault="009E7252" w:rsidP="00D97B3B">
                            <w:pPr>
                              <w:spacing w:line="360" w:lineRule="exact"/>
                              <w:ind w:firstLineChars="100" w:firstLine="220"/>
                              <w:rPr>
                                <w:sz w:val="24"/>
                                <w:szCs w:val="24"/>
                              </w:rPr>
                            </w:pPr>
                            <w:r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季節の変化を実感する自然観察会</w:t>
                            </w:r>
                            <w:r w:rsid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です</w:t>
                            </w:r>
                            <w:r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。ネイチャーゲームや自然クイズ</w:t>
                            </w:r>
                            <w:r w:rsidR="003C3AF3"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、自然の遊び、</w:t>
                            </w:r>
                            <w:r w:rsid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自然に関するお話</w:t>
                            </w:r>
                            <w:r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なども入れて、楽しみながら散策しま</w:t>
                            </w:r>
                            <w:r w:rsid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す。</w:t>
                            </w:r>
                            <w:r w:rsidR="003736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8506BB7" w14:textId="33BC9316" w:rsidR="00556ED6" w:rsidRPr="009E7252" w:rsidRDefault="0037365B" w:rsidP="00456892">
                            <w:pPr>
                              <w:ind w:firstLineChars="550" w:firstLine="1540"/>
                              <w:rPr>
                                <w:sz w:val="24"/>
                                <w:szCs w:val="24"/>
                              </w:rPr>
                            </w:pPr>
                            <w:r w:rsidRPr="0037365B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762D9A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37365B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年3月～1</w:t>
                            </w:r>
                            <w:r w:rsidRPr="0037365B">
                              <w:rPr>
                                <w:rFonts w:ascii="UD デジタル 教科書体 NK-B" w:eastAsia="UD デジタル 教科書体 NK-B" w:hAnsi="Meiryo UI"/>
                                <w:sz w:val="28"/>
                                <w:szCs w:val="28"/>
                              </w:rPr>
                              <w:t>2</w:t>
                            </w:r>
                            <w:r w:rsidRPr="0037365B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B6774">
                              <w:rPr>
                                <w:rFonts w:ascii="UD デジタル 教科書体 NK-B" w:eastAsia="UD デジタル 教科書体 NK-B" w:hAnsi="Meiryo U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AC42257" wp14:editId="31663D25">
                                  <wp:extent cx="3537109" cy="2878329"/>
                                  <wp:effectExtent l="0" t="0" r="635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ublicdomainq-0018632rzs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549" cy="2881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3A32" id="テキスト ボックス 14" o:spid="_x0000_s1039" type="#_x0000_t202" style="position:absolute;margin-left:0;margin-top:.75pt;width:332pt;height:63.8pt;flip:x;z-index:-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" fillcolor="white [3201]" stroked="f" strokeweight=".5pt">
                <v:textbox>
                  <w:txbxContent>
                    <w:p w14:paraId="563D4A18" w14:textId="68708860" w:rsidR="00456892" w:rsidRDefault="009E7252" w:rsidP="00D97B3B">
                      <w:pPr>
                        <w:spacing w:line="360" w:lineRule="exact"/>
                        <w:ind w:firstLineChars="100" w:firstLine="220"/>
                        <w:rPr>
                          <w:sz w:val="24"/>
                          <w:szCs w:val="24"/>
                        </w:rPr>
                      </w:pPr>
                      <w:r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季節の変化を実感する自然観察会</w:t>
                      </w:r>
                      <w:r w:rsid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です</w:t>
                      </w:r>
                      <w:r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。ネイチャーゲームや自然クイズ</w:t>
                      </w:r>
                      <w:r w:rsidR="003C3AF3"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、自然の遊び、</w:t>
                      </w:r>
                      <w:r w:rsid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自然に関するお話</w:t>
                      </w:r>
                      <w:r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なども入れて、楽しみながら散策しま</w:t>
                      </w:r>
                      <w:r w:rsid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す。</w:t>
                      </w:r>
                      <w:r w:rsidR="0037365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8506BB7" w14:textId="33BC9316" w:rsidR="00556ED6" w:rsidRPr="009E7252" w:rsidRDefault="0037365B" w:rsidP="00456892">
                      <w:pPr>
                        <w:ind w:firstLineChars="550" w:firstLine="1540"/>
                        <w:rPr>
                          <w:sz w:val="24"/>
                          <w:szCs w:val="24"/>
                        </w:rPr>
                      </w:pPr>
                      <w:r w:rsidRPr="0037365B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令和</w:t>
                      </w:r>
                      <w:r w:rsidR="00762D9A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３</w:t>
                      </w:r>
                      <w:r w:rsidRPr="0037365B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年3月～1</w:t>
                      </w:r>
                      <w:r w:rsidRPr="0037365B">
                        <w:rPr>
                          <w:rFonts w:ascii="UD デジタル 教科書体 NK-B" w:eastAsia="UD デジタル 教科書体 NK-B" w:hAnsi="Meiryo UI"/>
                          <w:sz w:val="28"/>
                          <w:szCs w:val="28"/>
                        </w:rPr>
                        <w:t>2</w:t>
                      </w:r>
                      <w:r w:rsidRPr="0037365B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月</w:t>
                      </w:r>
                      <w:r w:rsidR="008B6774">
                        <w:rPr>
                          <w:rFonts w:ascii="UD デジタル 教科書体 NK-B" w:eastAsia="UD デジタル 教科書体 NK-B" w:hAnsi="Meiryo U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AC42257" wp14:editId="31663D25">
                            <wp:extent cx="3537109" cy="2878329"/>
                            <wp:effectExtent l="0" t="0" r="635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ublicdomainq-0018632rzs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549" cy="2881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0DA"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6E86B1" wp14:editId="4A808113">
                <wp:simplePos x="0" y="0"/>
                <wp:positionH relativeFrom="margin">
                  <wp:posOffset>4271010</wp:posOffset>
                </wp:positionH>
                <wp:positionV relativeFrom="paragraph">
                  <wp:posOffset>3347085</wp:posOffset>
                </wp:positionV>
                <wp:extent cx="2266950" cy="784860"/>
                <wp:effectExtent l="19050" t="19050" r="19050" b="15240"/>
                <wp:wrapThrough wrapText="bothSides">
                  <wp:wrapPolygon edited="0">
                    <wp:start x="-182" y="-524"/>
                    <wp:lineTo x="-182" y="21495"/>
                    <wp:lineTo x="21600" y="21495"/>
                    <wp:lineTo x="21600" y="-524"/>
                    <wp:lineTo x="-182" y="-524"/>
                  </wp:wrapPolygon>
                </wp:wrapThrough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F526BF4" w14:textId="77777777" w:rsidR="00556ED6" w:rsidRPr="00D310AE" w:rsidRDefault="00556ED6" w:rsidP="00F8400F">
                            <w:pPr>
                              <w:pStyle w:val="aff8"/>
                              <w:numPr>
                                <w:ilvl w:val="0"/>
                                <w:numId w:val="19"/>
                              </w:numPr>
                              <w:spacing w:line="220" w:lineRule="exact"/>
                              <w:ind w:leftChars="0" w:left="357"/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お問い合わせ ※</w:t>
                            </w:r>
                          </w:p>
                          <w:p w14:paraId="68043B9E" w14:textId="77777777" w:rsidR="00556ED6" w:rsidRPr="00D310AE" w:rsidRDefault="00556ED6" w:rsidP="00F8400F">
                            <w:pPr>
                              <w:pStyle w:val="aff8"/>
                              <w:spacing w:line="220" w:lineRule="exact"/>
                              <w:ind w:leftChars="0" w:left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西三河自然観察会</w:t>
                            </w:r>
                          </w:p>
                          <w:p w14:paraId="056FFD49" w14:textId="77777777" w:rsidR="00556ED6" w:rsidRPr="00D310AE" w:rsidRDefault="00556ED6" w:rsidP="00F8400F">
                            <w:pPr>
                              <w:pStyle w:val="aff8"/>
                              <w:spacing w:line="220" w:lineRule="exact"/>
                              <w:ind w:leftChars="0" w:left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中川　秀彦</w:t>
                            </w:r>
                          </w:p>
                          <w:p w14:paraId="345487AD" w14:textId="77777777" w:rsidR="00556ED6" w:rsidRPr="00D310AE" w:rsidRDefault="00556ED6" w:rsidP="00F8400F">
                            <w:pPr>
                              <w:pStyle w:val="aff8"/>
                              <w:spacing w:line="220" w:lineRule="exact"/>
                              <w:ind w:leftChars="0" w:left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℡　0</w:t>
                            </w:r>
                            <w:r w:rsidR="000D374E">
                              <w:rPr>
                                <w:rFonts w:ascii="UD デジタル 教科書体 NK-B" w:eastAsia="UD デジタル 教科書体 NK-B" w:hint="eastAsia"/>
                              </w:rPr>
                              <w:t>８０</w:t>
                            </w: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-</w:t>
                            </w:r>
                            <w:r w:rsidR="000D374E">
                              <w:rPr>
                                <w:rFonts w:ascii="UD デジタル 教科書体 NK-B" w:eastAsia="UD デジタル 教科書体 NK-B" w:hint="eastAsia"/>
                              </w:rPr>
                              <w:t>５１３４</w:t>
                            </w: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-1799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86B1" id="テキスト ボックス 22" o:spid="_x0000_s1040" type="#_x0000_t202" style="position:absolute;margin-left:336.3pt;margin-top:263.55pt;width:178.5pt;height:61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" strokecolor="#ffc000" strokeweight="2.25pt">
                <v:textbox>
                  <w:txbxContent>
                    <w:p w14:paraId="0F526BF4" w14:textId="77777777" w:rsidR="00556ED6" w:rsidRPr="00D310AE" w:rsidRDefault="00556ED6" w:rsidP="00F8400F">
                      <w:pPr>
                        <w:pStyle w:val="aff8"/>
                        <w:numPr>
                          <w:ilvl w:val="0"/>
                          <w:numId w:val="19"/>
                        </w:numPr>
                        <w:spacing w:line="220" w:lineRule="exact"/>
                        <w:ind w:leftChars="0" w:left="357"/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お問い合わせ ※</w:t>
                      </w:r>
                    </w:p>
                    <w:p w14:paraId="68043B9E" w14:textId="77777777" w:rsidR="00556ED6" w:rsidRPr="00D310AE" w:rsidRDefault="00556ED6" w:rsidP="00F8400F">
                      <w:pPr>
                        <w:pStyle w:val="aff8"/>
                        <w:spacing w:line="220" w:lineRule="exact"/>
                        <w:ind w:leftChars="0" w:left="357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西三河自然観察会</w:t>
                      </w:r>
                    </w:p>
                    <w:p w14:paraId="056FFD49" w14:textId="77777777" w:rsidR="00556ED6" w:rsidRPr="00D310AE" w:rsidRDefault="00556ED6" w:rsidP="00F8400F">
                      <w:pPr>
                        <w:pStyle w:val="aff8"/>
                        <w:spacing w:line="220" w:lineRule="exact"/>
                        <w:ind w:leftChars="0" w:left="357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中川　秀彦</w:t>
                      </w:r>
                    </w:p>
                    <w:p w14:paraId="345487AD" w14:textId="77777777" w:rsidR="00556ED6" w:rsidRPr="00D310AE" w:rsidRDefault="00556ED6" w:rsidP="00F8400F">
                      <w:pPr>
                        <w:pStyle w:val="aff8"/>
                        <w:spacing w:line="220" w:lineRule="exact"/>
                        <w:ind w:leftChars="0" w:left="357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℡　0</w:t>
                      </w:r>
                      <w:r w:rsidR="000D374E">
                        <w:rPr>
                          <w:rFonts w:ascii="UD デジタル 教科書体 NK-B" w:eastAsia="UD デジタル 教科書体 NK-B" w:hint="eastAsia"/>
                        </w:rPr>
                        <w:t>８０</w:t>
                      </w: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-</w:t>
                      </w:r>
                      <w:r w:rsidR="000D374E">
                        <w:rPr>
                          <w:rFonts w:ascii="UD デジタル 教科書体 NK-B" w:eastAsia="UD デジタル 教科書体 NK-B" w:hint="eastAsia"/>
                        </w:rPr>
                        <w:t>５１３４</w:t>
                      </w: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-1799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B20DA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D23CA6F" wp14:editId="3D5660CD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4185920" cy="3147060"/>
                <wp:effectExtent l="0" t="0" r="5080" b="0"/>
                <wp:wrapTopAndBottom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314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175C6" w14:textId="2510DEFB" w:rsidR="00B31A92" w:rsidRPr="0011256E" w:rsidRDefault="00B31A92" w:rsidP="00B31A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4D5C9FC" wp14:editId="4ACBD6F0">
                                  <wp:extent cx="4065270" cy="3093720"/>
                                  <wp:effectExtent l="19050" t="0" r="11430" b="4953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blicdomainq-0018632rzsbvn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7908" cy="316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12700" dist="50800" dir="5400000" algn="ctr" rotWithShape="0">
                                              <a:srgbClr val="000000">
                                                <a:alpha val="43137"/>
                                              </a:srgbClr>
                                            </a:outerShdw>
                                            <a:softEdge rad="2286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A6F" id="テキスト ボックス 11" o:spid="_x0000_s1041" type="#_x0000_t202" style="position:absolute;margin-left:0;margin-top:55.95pt;width:329.6pt;height:247.8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" fillcolor="white [3201]" stroked="f" strokeweight=".5pt">
                <v:textbox>
                  <w:txbxContent>
                    <w:p w14:paraId="341175C6" w14:textId="2510DEFB" w:rsidR="00B31A92" w:rsidRPr="0011256E" w:rsidRDefault="00B31A92" w:rsidP="00B31A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Meiryo UI" w:hint="eastAsi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4D5C9FC" wp14:editId="4ACBD6F0">
                            <wp:extent cx="4065270" cy="3093720"/>
                            <wp:effectExtent l="19050" t="0" r="11430" b="4953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ublicdomainq-0018632rzsbvn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7908" cy="316421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12700" dist="50800" dir="5400000" algn="ctr" rotWithShape="0">
                                        <a:srgbClr val="000000">
                                          <a:alpha val="43137"/>
                                        </a:srgbClr>
                                      </a:outerShdw>
                                      <a:softEdge rad="2286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53E20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DD259A" wp14:editId="6FEB962F">
                <wp:simplePos x="0" y="0"/>
                <wp:positionH relativeFrom="margin">
                  <wp:posOffset>4616204</wp:posOffset>
                </wp:positionH>
                <wp:positionV relativeFrom="paragraph">
                  <wp:posOffset>778259</wp:posOffset>
                </wp:positionV>
                <wp:extent cx="2236470" cy="981075"/>
                <wp:effectExtent l="19050" t="19050" r="1143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C795B1" w14:textId="77777777" w:rsidR="00A3403B" w:rsidRPr="00F24E74" w:rsidRDefault="00A3403B" w:rsidP="00F24E74">
                            <w:pPr>
                              <w:spacing w:line="220" w:lineRule="exac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F24E74">
                              <w:rPr>
                                <w:rFonts w:ascii="UD デジタル 教科書体 N-B" w:eastAsia="UD デジタル 教科書体 N-B" w:hint="eastAsia"/>
                              </w:rPr>
                              <w:t>＜感染予防のお願い＞</w:t>
                            </w:r>
                          </w:p>
                          <w:p w14:paraId="79C6A94C" w14:textId="311A33B6" w:rsidR="00A3403B" w:rsidRDefault="00DF08F2" w:rsidP="00DF08F2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①２</w:t>
                            </w:r>
                            <w:r w:rsidR="00A3403B">
                              <w:rPr>
                                <w:rFonts w:hint="eastAsia"/>
                              </w:rPr>
                              <w:t>ｍ以上の社会的距離の確保</w:t>
                            </w:r>
                          </w:p>
                          <w:p w14:paraId="5559CE81" w14:textId="22375C11" w:rsidR="00A3403B" w:rsidRDefault="00A3403B" w:rsidP="00F24E74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②マスクの着用</w:t>
                            </w:r>
                            <w:r w:rsidR="00DF08F2">
                              <w:rPr>
                                <w:rFonts w:hint="eastAsia"/>
                              </w:rPr>
                              <w:t>（自由）</w:t>
                            </w:r>
                          </w:p>
                          <w:p w14:paraId="71541B7A" w14:textId="5EE35BCA" w:rsidR="00A3403B" w:rsidRDefault="00A3403B" w:rsidP="00F24E74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③同じ自然物に触れない</w:t>
                            </w:r>
                          </w:p>
                          <w:p w14:paraId="42AF17BF" w14:textId="08874D79" w:rsidR="00A3403B" w:rsidRDefault="00A3403B" w:rsidP="00F24E74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④双眼鏡など道具の共有を避ける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259A" id="テキスト ボックス 18" o:spid="_x0000_s1042" type="#_x0000_t202" style="position:absolute;margin-left:363.5pt;margin-top:61.3pt;width:176.1pt;height:7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" fillcolor="white [3201]" strokecolor="red" strokeweight="2.25pt">
                <v:textbox>
                  <w:txbxContent>
                    <w:p w14:paraId="6EC795B1" w14:textId="77777777" w:rsidR="00A3403B" w:rsidRPr="00F24E74" w:rsidRDefault="00A3403B" w:rsidP="00F24E74">
                      <w:pPr>
                        <w:spacing w:line="220" w:lineRule="exact"/>
                        <w:rPr>
                          <w:rFonts w:ascii="UD デジタル 教科書体 N-B" w:eastAsia="UD デジタル 教科書体 N-B"/>
                        </w:rPr>
                      </w:pPr>
                      <w:r w:rsidRPr="00F24E74">
                        <w:rPr>
                          <w:rFonts w:ascii="UD デジタル 教科書体 N-B" w:eastAsia="UD デジタル 教科書体 N-B" w:hint="eastAsia"/>
                        </w:rPr>
                        <w:t>＜感染予防のお願い＞</w:t>
                      </w:r>
                    </w:p>
                    <w:p w14:paraId="79C6A94C" w14:textId="311A33B6" w:rsidR="00A3403B" w:rsidRDefault="00DF08F2" w:rsidP="00DF08F2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①２</w:t>
                      </w:r>
                      <w:r w:rsidR="00A3403B">
                        <w:rPr>
                          <w:rFonts w:hint="eastAsia"/>
                        </w:rPr>
                        <w:t>ｍ以上の社会的距離の確保</w:t>
                      </w:r>
                    </w:p>
                    <w:p w14:paraId="5559CE81" w14:textId="22375C11" w:rsidR="00A3403B" w:rsidRDefault="00A3403B" w:rsidP="00F24E74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②マスクの着用</w:t>
                      </w:r>
                      <w:r w:rsidR="00DF08F2">
                        <w:rPr>
                          <w:rFonts w:hint="eastAsia"/>
                        </w:rPr>
                        <w:t>（自由）</w:t>
                      </w:r>
                    </w:p>
                    <w:p w14:paraId="71541B7A" w14:textId="5EE35BCA" w:rsidR="00A3403B" w:rsidRDefault="00A3403B" w:rsidP="00F24E74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③同じ自然物に触れない</w:t>
                      </w:r>
                    </w:p>
                    <w:p w14:paraId="42AF17BF" w14:textId="08874D79" w:rsidR="00A3403B" w:rsidRDefault="00A3403B" w:rsidP="00F24E74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④双眼鏡など道具の共有を避ける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2D91F" w14:textId="1B9BE3A6" w:rsidR="000E2C49" w:rsidRPr="000E2C49" w:rsidRDefault="0098430D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B7B4AE" wp14:editId="12A60821">
                <wp:simplePos x="0" y="0"/>
                <wp:positionH relativeFrom="margin">
                  <wp:align>left</wp:align>
                </wp:positionH>
                <wp:positionV relativeFrom="paragraph">
                  <wp:posOffset>4020185</wp:posOffset>
                </wp:positionV>
                <wp:extent cx="3094264" cy="277586"/>
                <wp:effectExtent l="0" t="0" r="11430" b="27305"/>
                <wp:wrapNone/>
                <wp:docPr id="13040508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264" cy="277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AF0F5D" w14:textId="55973D3A" w:rsidR="0098430D" w:rsidRPr="0098430D" w:rsidRDefault="009843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8430D">
                              <w:rPr>
                                <w:sz w:val="20"/>
                                <w:szCs w:val="20"/>
                              </w:rPr>
                              <w:t>URL</w:t>
                            </w:r>
                            <w:r w:rsidRPr="0098430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8430D">
                              <w:rPr>
                                <w:sz w:val="20"/>
                                <w:szCs w:val="20"/>
                              </w:rPr>
                              <w:t>https://tsunagaru.genki365.net/G0001090/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B4AE" id="_x0000_s1043" type="#_x0000_t202" style="position:absolute;margin-left:0;margin-top:316.55pt;width:243.65pt;height:21.8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" fillcolor="white [3201]" strokecolor="red" strokeweight=".5pt">
                <v:textbox>
                  <w:txbxContent>
                    <w:p w14:paraId="16AF0F5D" w14:textId="55973D3A" w:rsidR="0098430D" w:rsidRPr="0098430D" w:rsidRDefault="0098430D">
                      <w:pPr>
                        <w:rPr>
                          <w:sz w:val="20"/>
                          <w:szCs w:val="20"/>
                        </w:rPr>
                      </w:pPr>
                      <w:r w:rsidRPr="0098430D">
                        <w:rPr>
                          <w:sz w:val="20"/>
                          <w:szCs w:val="20"/>
                        </w:rPr>
                        <w:t>URL</w:t>
                      </w:r>
                      <w:r w:rsidRPr="0098430D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8430D">
                        <w:rPr>
                          <w:sz w:val="20"/>
                          <w:szCs w:val="20"/>
                        </w:rPr>
                        <w:t>https://tsunagaru.genki365.net/G0001090/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E7C150" wp14:editId="226EBEFB">
                <wp:simplePos x="0" y="0"/>
                <wp:positionH relativeFrom="column">
                  <wp:posOffset>2051504</wp:posOffset>
                </wp:positionH>
                <wp:positionV relativeFrom="paragraph">
                  <wp:posOffset>3582580</wp:posOffset>
                </wp:positionV>
                <wp:extent cx="962025" cy="381000"/>
                <wp:effectExtent l="19050" t="1905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72AF3" w14:textId="183CA310" w:rsidR="007D7EA5" w:rsidRPr="00CF64A5" w:rsidRDefault="007D7EA5">
                            <w:pPr>
                              <w:rPr>
                                <w:color w:val="FF0000"/>
                              </w:rPr>
                            </w:pPr>
                            <w:r w:rsidRPr="00CF64A5">
                              <w:rPr>
                                <mc:AlternateContent>
                                  <mc:Choice Requires="w16se">
                                    <w:rFonts w:ascii="UD デジタル 教科書体 N-B" w:eastAsia="UD デジタル 教科書体 N-B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FF0000"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50D"/>
                                </mc:Choice>
                                <mc:Fallback>
                                  <w:t>🔍</w:t>
                                </mc:Fallback>
                              </mc:AlternateContent>
                            </w:r>
                            <w:r w:rsidRPr="00CF64A5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32"/>
                                <w:szCs w:val="32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C150" id="テキスト ボックス 31" o:spid="_x0000_s1044" type="#_x0000_t202" style="position:absolute;margin-left:161.55pt;margin-top:282.1pt;width:75.7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" fillcolor="white [3201]" strokeweight="2.25pt">
                <v:textbox>
                  <w:txbxContent>
                    <w:p w14:paraId="56472AF3" w14:textId="183CA310" w:rsidR="007D7EA5" w:rsidRPr="00CF64A5" w:rsidRDefault="007D7EA5">
                      <w:pPr>
                        <w:rPr>
                          <w:color w:val="FF0000"/>
                        </w:rPr>
                      </w:pPr>
                      <w:r w:rsidRPr="00CF64A5">
                        <w:rPr>
                          <mc:AlternateContent>
                            <mc:Choice Requires="w16se">
                              <w:rFonts w:ascii="UD デジタル 教科書体 N-B" w:eastAsia="UD デジタル 教科書体 N-B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FF0000"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50D"/>
                          </mc:Choice>
                          <mc:Fallback>
                            <w:t>🔍</w:t>
                          </mc:Fallback>
                        </mc:AlternateContent>
                      </w:r>
                      <w:r w:rsidRPr="00CF64A5">
                        <w:rPr>
                          <w:rFonts w:ascii="UD デジタル 教科書体 N-B" w:eastAsia="UD デジタル 教科書体 N-B" w:hint="eastAsia"/>
                          <w:color w:val="FF0000"/>
                          <w:sz w:val="32"/>
                          <w:szCs w:val="32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AC1736" wp14:editId="301E88FB">
                <wp:simplePos x="0" y="0"/>
                <wp:positionH relativeFrom="column">
                  <wp:posOffset>381090</wp:posOffset>
                </wp:positionH>
                <wp:positionV relativeFrom="paragraph">
                  <wp:posOffset>3654879</wp:posOffset>
                </wp:positionV>
                <wp:extent cx="1495425" cy="316230"/>
                <wp:effectExtent l="19050" t="19050" r="28575" b="2667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ECBEB" w14:textId="08B648DA" w:rsidR="00906966" w:rsidRDefault="00906966">
                            <w:r w:rsidRPr="00906966">
                              <w:rPr>
                                <w:rFonts w:ascii="UD デジタル 教科書体 N-B" w:eastAsia="UD デジタル 教科書体 N-B" w:hint="eastAsia"/>
                              </w:rPr>
                              <w:t>亀城公園自然観察会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1736" id="テキスト ボックス 36" o:spid="_x0000_s1045" type="#_x0000_t202" style="position:absolute;margin-left:30pt;margin-top:287.8pt;width:117.75pt;height:24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" fillcolor="white [3201]" strokeweight="2.25pt">
                <v:textbox>
                  <w:txbxContent>
                    <w:p w14:paraId="1B3ECBEB" w14:textId="08B648DA" w:rsidR="00906966" w:rsidRDefault="00906966">
                      <w:r w:rsidRPr="00906966">
                        <w:rPr>
                          <w:rFonts w:ascii="UD デジタル 教科書体 N-B" w:eastAsia="UD デジタル 教科書体 N-B" w:hint="eastAsia"/>
                        </w:rPr>
                        <w:t>亀城公園自然観察会</w:t>
                      </w:r>
                    </w:p>
                  </w:txbxContent>
                </v:textbox>
              </v:shape>
            </w:pict>
          </mc:Fallback>
        </mc:AlternateContent>
      </w:r>
      <w:r w:rsidR="007B20DA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AAACC0" wp14:editId="0245174D">
                <wp:simplePos x="0" y="0"/>
                <wp:positionH relativeFrom="column">
                  <wp:posOffset>3301365</wp:posOffset>
                </wp:positionH>
                <wp:positionV relativeFrom="paragraph">
                  <wp:posOffset>3757295</wp:posOffset>
                </wp:positionV>
                <wp:extent cx="4248150" cy="5905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6A134" w14:textId="17BCC6E1" w:rsidR="00F8400F" w:rsidRDefault="00DE1584">
                            <w:r w:rsidRPr="00DE1584">
                              <w:rPr>
                                <w:noProof/>
                              </w:rPr>
                              <w:drawing>
                                <wp:inline distT="0" distB="0" distL="0" distR="0" wp14:anchorId="037E6A71" wp14:editId="6BE32D76">
                                  <wp:extent cx="2981325" cy="476250"/>
                                  <wp:effectExtent l="0" t="0" r="952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ACC0" id="テキスト ボックス 16" o:spid="_x0000_s1046" type="#_x0000_t202" style="position:absolute;margin-left:259.95pt;margin-top:295.85pt;width:334.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" fillcolor="white [3201]" stroked="f" strokeweight=".5pt">
                <v:textbox>
                  <w:txbxContent>
                    <w:p w14:paraId="67D6A134" w14:textId="17BCC6E1" w:rsidR="00F8400F" w:rsidRDefault="00DE1584">
                      <w:r w:rsidRPr="00DE1584">
                        <w:rPr>
                          <w:noProof/>
                        </w:rPr>
                        <w:drawing>
                          <wp:inline distT="0" distB="0" distL="0" distR="0" wp14:anchorId="037E6A71" wp14:editId="6BE32D76">
                            <wp:extent cx="2981325" cy="476250"/>
                            <wp:effectExtent l="0" t="0" r="952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4AE0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55B2BA" wp14:editId="04F0F45C">
                <wp:simplePos x="0" y="0"/>
                <wp:positionH relativeFrom="column">
                  <wp:posOffset>681990</wp:posOffset>
                </wp:positionH>
                <wp:positionV relativeFrom="paragraph">
                  <wp:posOffset>549275</wp:posOffset>
                </wp:positionV>
                <wp:extent cx="3009900" cy="2716530"/>
                <wp:effectExtent l="19050" t="19050" r="19050" b="266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71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ff7"/>
                              <w:tblW w:w="464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531"/>
                            </w:tblGrid>
                            <w:tr w:rsidR="0028502D" w14:paraId="7391C027" w14:textId="77777777" w:rsidTr="00CD0707">
                              <w:trPr>
                                <w:trHeight w:val="806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2E88F6FB" w14:textId="77777777" w:rsidR="0028502D" w:rsidRDefault="0028502D" w:rsidP="0028502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36"/>
                                      <w:szCs w:val="36"/>
                                    </w:rPr>
                                  </w:pPr>
                                  <w:r w:rsidRPr="00563D3A">
                                    <w:rPr>
                                      <w:rFonts w:ascii="UD デジタル 教科書体 NK-B" w:eastAsia="UD デジタル 教科書体 NK-B" w:hAnsi="Meiryo UI" w:hint="eastAsia"/>
                                      <w:sz w:val="36"/>
                                      <w:szCs w:val="36"/>
                                    </w:rPr>
                                    <w:t>期　日</w:t>
                                  </w:r>
                                </w:p>
                                <w:p w14:paraId="50127046" w14:textId="72AA83AD" w:rsidR="00CD0707" w:rsidRPr="00CD0707" w:rsidRDefault="00CD0707" w:rsidP="0028502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（第3土曜日）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6E6A0013" w14:textId="77777777" w:rsidR="0028502D" w:rsidRPr="00CD0707" w:rsidRDefault="0028502D" w:rsidP="0028502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48"/>
                                      <w:szCs w:val="48"/>
                                    </w:rPr>
                                  </w:pPr>
                                  <w:r w:rsidRPr="00CD0707">
                                    <w:rPr>
                                      <w:rFonts w:ascii="UD デジタル 教科書体 NK-B" w:eastAsia="UD デジタル 教科書体 NK-B" w:hAnsi="Meiryo UI" w:hint="eastAsia"/>
                                      <w:sz w:val="48"/>
                                      <w:szCs w:val="48"/>
                                    </w:rPr>
                                    <w:t>テーマ</w:t>
                                  </w:r>
                                </w:p>
                              </w:tc>
                            </w:tr>
                            <w:tr w:rsidR="0028502D" w14:paraId="45B4BE19" w14:textId="77777777" w:rsidTr="00D65F2E">
                              <w:trPr>
                                <w:trHeight w:val="421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5133F44C" w14:textId="56613B84" w:rsidR="0028502D" w:rsidRPr="0028502D" w:rsidRDefault="0028502D" w:rsidP="003F3FDA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3月</w:t>
                                  </w:r>
                                  <w:r w:rsidR="00CD0707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B62B9F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６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512FF142" w14:textId="7228C404" w:rsidR="0028502D" w:rsidRPr="0028502D" w:rsidRDefault="0028502D" w:rsidP="0028502D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春</w:t>
                                  </w:r>
                                  <w:r w:rsidR="00404AE0"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の</w:t>
                                  </w:r>
                                  <w:r w:rsidR="00B62B9F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出会い</w:t>
                                  </w:r>
                                </w:p>
                                <w:p w14:paraId="37474F2A" w14:textId="77777777" w:rsidR="0028502D" w:rsidRPr="0028502D" w:rsidRDefault="0028502D" w:rsidP="003F3FDA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（野鳥、虫、植物）</w:t>
                                  </w:r>
                                </w:p>
                              </w:tc>
                            </w:tr>
                            <w:tr w:rsidR="0028502D" w:rsidRPr="0011256E" w14:paraId="4BDBAF9D" w14:textId="77777777" w:rsidTr="00D65F2E">
                              <w:trPr>
                                <w:trHeight w:val="421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52922571" w14:textId="6AC1C0DF" w:rsidR="0028502D" w:rsidRPr="0028502D" w:rsidRDefault="0028502D" w:rsidP="003F3FDA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5月</w:t>
                                  </w:r>
                                  <w:r w:rsidR="00B62B9F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１８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4BB345BA" w14:textId="7847376D" w:rsidR="0028502D" w:rsidRPr="0028502D" w:rsidRDefault="0028502D" w:rsidP="0028502D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夏</w:t>
                                  </w:r>
                                  <w:r w:rsidR="00B62B9F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が来る</w:t>
                                  </w:r>
                                </w:p>
                                <w:p w14:paraId="3786DD11" w14:textId="77777777" w:rsidR="0028502D" w:rsidRPr="0028502D" w:rsidRDefault="0028502D" w:rsidP="003F3FDA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（野鳥、虫、植物）</w:t>
                                  </w:r>
                                </w:p>
                              </w:tc>
                            </w:tr>
                            <w:tr w:rsidR="00B62B9F" w:rsidRPr="0011256E" w14:paraId="699F87EA" w14:textId="77777777" w:rsidTr="00D65F2E">
                              <w:trPr>
                                <w:trHeight w:val="484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45ECFD17" w14:textId="0F952BBD" w:rsidR="00B62B9F" w:rsidRPr="0028502D" w:rsidRDefault="00B62B9F" w:rsidP="00B62B9F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１０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１９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2FB63A24" w14:textId="2941F4BF" w:rsidR="00B62B9F" w:rsidRPr="0028502D" w:rsidRDefault="00B62B9F" w:rsidP="00B62B9F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秋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のたより</w:t>
                                  </w:r>
                                </w:p>
                                <w:p w14:paraId="7CE1484C" w14:textId="77777777" w:rsidR="00B62B9F" w:rsidRPr="0028502D" w:rsidRDefault="00B62B9F" w:rsidP="00B62B9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（野鳥、虫、植物）</w:t>
                                  </w:r>
                                </w:p>
                              </w:tc>
                            </w:tr>
                            <w:tr w:rsidR="00B62B9F" w:rsidRPr="0011256E" w14:paraId="1976B487" w14:textId="77777777" w:rsidTr="00CF64A5">
                              <w:trPr>
                                <w:trHeight w:val="308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2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282E0309" w14:textId="19A09A53" w:rsidR="00B62B9F" w:rsidRPr="0028502D" w:rsidRDefault="00B62B9F" w:rsidP="00B62B9F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１２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２１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2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083740BF" w14:textId="1F93E98A" w:rsidR="00B62B9F" w:rsidRPr="0028502D" w:rsidRDefault="00B62B9F" w:rsidP="00B62B9F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冬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の世界</w:t>
                                  </w:r>
                                </w:p>
                                <w:p w14:paraId="4ABB9602" w14:textId="5035BDB9" w:rsidR="00B62B9F" w:rsidRPr="0028502D" w:rsidRDefault="00B62B9F" w:rsidP="00B62B9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虫、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植物）</w:t>
                                  </w:r>
                                </w:p>
                              </w:tc>
                            </w:tr>
                          </w:tbl>
                          <w:p w14:paraId="79F864CC" w14:textId="77777777" w:rsidR="00B31A92" w:rsidRPr="0028502D" w:rsidRDefault="00B31A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B2BA" id="テキスト ボックス 33" o:spid="_x0000_s1047" type="#_x0000_t202" style="position:absolute;margin-left:53.7pt;margin-top:43.25pt;width:237pt;height:21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" fillcolor="white [3201]" strokecolor="#ffc000" strokeweight="3pt">
                <v:textbox>
                  <w:txbxContent>
                    <w:tbl>
                      <w:tblPr>
                        <w:tblStyle w:val="aff7"/>
                        <w:tblW w:w="464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531"/>
                      </w:tblGrid>
                      <w:tr w:rsidR="0028502D" w14:paraId="7391C027" w14:textId="77777777" w:rsidTr="00CD0707">
                        <w:trPr>
                          <w:trHeight w:val="806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2E88F6FB" w14:textId="77777777" w:rsidR="0028502D" w:rsidRDefault="0028502D" w:rsidP="0028502D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36"/>
                                <w:szCs w:val="36"/>
                              </w:rPr>
                            </w:pPr>
                            <w:r w:rsidRPr="00563D3A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  <w:szCs w:val="36"/>
                              </w:rPr>
                              <w:t>期　日</w:t>
                            </w:r>
                          </w:p>
                          <w:p w14:paraId="50127046" w14:textId="72AA83AD" w:rsidR="00CD0707" w:rsidRPr="00CD0707" w:rsidRDefault="00CD0707" w:rsidP="0028502D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（第3土曜日）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6E6A0013" w14:textId="77777777" w:rsidR="0028502D" w:rsidRPr="00CD0707" w:rsidRDefault="0028502D" w:rsidP="0028502D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48"/>
                                <w:szCs w:val="48"/>
                              </w:rPr>
                            </w:pPr>
                            <w:r w:rsidRPr="00CD0707">
                              <w:rPr>
                                <w:rFonts w:ascii="UD デジタル 教科書体 NK-B" w:eastAsia="UD デジタル 教科書体 NK-B" w:hAnsi="Meiryo UI" w:hint="eastAsia"/>
                                <w:sz w:val="48"/>
                                <w:szCs w:val="48"/>
                              </w:rPr>
                              <w:t>テーマ</w:t>
                            </w:r>
                          </w:p>
                        </w:tc>
                      </w:tr>
                      <w:tr w:rsidR="0028502D" w14:paraId="45B4BE19" w14:textId="77777777" w:rsidTr="00D65F2E">
                        <w:trPr>
                          <w:trHeight w:val="421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5133F44C" w14:textId="56613B84" w:rsidR="0028502D" w:rsidRPr="0028502D" w:rsidRDefault="0028502D" w:rsidP="003F3FDA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3月</w:t>
                            </w:r>
                            <w:r w:rsidR="00CD0707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B62B9F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512FF142" w14:textId="7228C404" w:rsidR="0028502D" w:rsidRPr="0028502D" w:rsidRDefault="0028502D" w:rsidP="0028502D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春</w:t>
                            </w:r>
                            <w:r w:rsidR="00404AE0"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の</w:t>
                            </w:r>
                            <w:r w:rsidR="00B62B9F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出会い</w:t>
                            </w:r>
                          </w:p>
                          <w:p w14:paraId="37474F2A" w14:textId="77777777" w:rsidR="0028502D" w:rsidRPr="0028502D" w:rsidRDefault="0028502D" w:rsidP="003F3FDA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（野鳥、虫、植物）</w:t>
                            </w:r>
                          </w:p>
                        </w:tc>
                      </w:tr>
                      <w:tr w:rsidR="0028502D" w:rsidRPr="0011256E" w14:paraId="4BDBAF9D" w14:textId="77777777" w:rsidTr="00D65F2E">
                        <w:trPr>
                          <w:trHeight w:val="421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52922571" w14:textId="6AC1C0DF" w:rsidR="0028502D" w:rsidRPr="0028502D" w:rsidRDefault="0028502D" w:rsidP="003F3FDA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5月</w:t>
                            </w:r>
                            <w:r w:rsidR="00B62B9F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１８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4BB345BA" w14:textId="7847376D" w:rsidR="0028502D" w:rsidRPr="0028502D" w:rsidRDefault="0028502D" w:rsidP="0028502D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夏</w:t>
                            </w:r>
                            <w:r w:rsidR="00B62B9F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が来る</w:t>
                            </w:r>
                          </w:p>
                          <w:p w14:paraId="3786DD11" w14:textId="77777777" w:rsidR="0028502D" w:rsidRPr="0028502D" w:rsidRDefault="0028502D" w:rsidP="003F3FDA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（野鳥、虫、植物）</w:t>
                            </w:r>
                          </w:p>
                        </w:tc>
                      </w:tr>
                      <w:tr w:rsidR="00B62B9F" w:rsidRPr="0011256E" w14:paraId="699F87EA" w14:textId="77777777" w:rsidTr="00D65F2E">
                        <w:trPr>
                          <w:trHeight w:val="484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45ECFD17" w14:textId="0F952BBD" w:rsidR="00B62B9F" w:rsidRPr="0028502D" w:rsidRDefault="00B62B9F" w:rsidP="00B62B9F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１９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2FB63A24" w14:textId="2941F4BF" w:rsidR="00B62B9F" w:rsidRPr="0028502D" w:rsidRDefault="00B62B9F" w:rsidP="00B62B9F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秋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のたより</w:t>
                            </w:r>
                          </w:p>
                          <w:p w14:paraId="7CE1484C" w14:textId="77777777" w:rsidR="00B62B9F" w:rsidRPr="0028502D" w:rsidRDefault="00B62B9F" w:rsidP="00B62B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（野鳥、虫、植物）</w:t>
                            </w:r>
                          </w:p>
                        </w:tc>
                      </w:tr>
                      <w:tr w:rsidR="00B62B9F" w:rsidRPr="0011256E" w14:paraId="1976B487" w14:textId="77777777" w:rsidTr="00CF64A5">
                        <w:trPr>
                          <w:trHeight w:val="308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2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282E0309" w14:textId="19A09A53" w:rsidR="00B62B9F" w:rsidRPr="0028502D" w:rsidRDefault="00B62B9F" w:rsidP="00B62B9F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２１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2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083740BF" w14:textId="1F93E98A" w:rsidR="00B62B9F" w:rsidRPr="0028502D" w:rsidRDefault="00B62B9F" w:rsidP="00B62B9F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冬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の世界</w:t>
                            </w:r>
                          </w:p>
                          <w:p w14:paraId="4ABB9602" w14:textId="5035BDB9" w:rsidR="00B62B9F" w:rsidRPr="0028502D" w:rsidRDefault="00B62B9F" w:rsidP="00B62B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虫、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植物）</w:t>
                            </w:r>
                          </w:p>
                        </w:tc>
                      </w:tr>
                    </w:tbl>
                    <w:p w14:paraId="79F864CC" w14:textId="77777777" w:rsidR="00B31A92" w:rsidRPr="0028502D" w:rsidRDefault="00B31A92"/>
                  </w:txbxContent>
                </v:textbox>
              </v:shape>
            </w:pict>
          </mc:Fallback>
        </mc:AlternateContent>
      </w:r>
    </w:p>
    <w:sectPr w:rsidR="000E2C49" w:rsidRPr="000E2C49" w:rsidSect="00483E47">
      <w:footerReference w:type="default" r:id="rId26"/>
      <w:headerReference w:type="first" r:id="rId27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36C3" w14:textId="77777777" w:rsidR="00E94E75" w:rsidRDefault="00E94E75" w:rsidP="004A7542">
      <w:pPr>
        <w:spacing w:after="0" w:line="240" w:lineRule="auto"/>
      </w:pPr>
      <w:r>
        <w:separator/>
      </w:r>
    </w:p>
  </w:endnote>
  <w:endnote w:type="continuationSeparator" w:id="0">
    <w:p w14:paraId="54E26D40" w14:textId="77777777" w:rsidR="00E94E75" w:rsidRDefault="00E94E75" w:rsidP="004A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E3EAE" w14:textId="77777777" w:rsidR="009B257D" w:rsidRDefault="002D075C" w:rsidP="00853CE2">
        <w:pPr>
          <w:pStyle w:val="a5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483E47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D0FC2" w14:textId="77777777" w:rsidR="00E94E75" w:rsidRDefault="00E94E75" w:rsidP="004A7542">
      <w:pPr>
        <w:spacing w:after="0" w:line="240" w:lineRule="auto"/>
      </w:pPr>
      <w:r>
        <w:separator/>
      </w:r>
    </w:p>
  </w:footnote>
  <w:footnote w:type="continuationSeparator" w:id="0">
    <w:p w14:paraId="7B8BD121" w14:textId="77777777" w:rsidR="00E94E75" w:rsidRDefault="00E94E75" w:rsidP="004A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7173C" w14:textId="77777777" w:rsidR="009A61FA" w:rsidRPr="00321C10" w:rsidRDefault="001F21C2" w:rsidP="00321C10">
    <w:pPr>
      <w:pStyle w:val="a3"/>
      <w:pBdr>
        <w:bottom w:val="single" w:sz="12" w:space="0" w:color="FFD556" w:themeColor="accent1"/>
        <w:right w:val="single" w:sz="12" w:space="0" w:color="FFD556" w:themeColor="accent1"/>
      </w:pBdr>
      <w:rPr>
        <w:rFonts w:ascii="UD デジタル 教科書体 N-B" w:eastAsia="UD デジタル 教科書体 N-B" w:hAnsi="Meiryo UI"/>
        <w:color w:val="00B0F0"/>
        <w:sz w:val="96"/>
        <w:szCs w:val="96"/>
        <w14:glow w14:rad="228600">
          <w14:schemeClr w14:val="accent5">
            <w14:alpha w14:val="60000"/>
            <w14:satMod w14:val="175000"/>
          </w14:schemeClr>
        </w14:gl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164539" wp14:editId="776A6AC1">
          <wp:simplePos x="0" y="0"/>
          <wp:positionH relativeFrom="column">
            <wp:posOffset>5642929</wp:posOffset>
          </wp:positionH>
          <wp:positionV relativeFrom="paragraph">
            <wp:posOffset>107607</wp:posOffset>
          </wp:positionV>
          <wp:extent cx="391368" cy="388297"/>
          <wp:effectExtent l="20637" t="17463" r="29528" b="29527"/>
          <wp:wrapNone/>
          <wp:docPr id="21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002977">
                    <a:off x="0" y="0"/>
                    <a:ext cx="391368" cy="38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88E7728" wp14:editId="1C7E1BEA">
          <wp:simplePos x="0" y="0"/>
          <wp:positionH relativeFrom="column">
            <wp:posOffset>267830</wp:posOffset>
          </wp:positionH>
          <wp:positionV relativeFrom="paragraph">
            <wp:posOffset>194163</wp:posOffset>
          </wp:positionV>
          <wp:extent cx="837050" cy="357250"/>
          <wp:effectExtent l="0" t="38100" r="0" b="119380"/>
          <wp:wrapNone/>
          <wp:docPr id="17" name="図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390014">
                    <a:off x="0" y="0"/>
                    <a:ext cx="843528" cy="36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B0D2A" w:rsidRPr="00321C10">
      <w:rPr>
        <w:rFonts w:ascii="UD デジタル 教科書体 N-B" w:eastAsia="UD デジタル 教科書体 N-B" w:hAnsi="Meiryo UI" w:hint="eastAsia"/>
        <w:color w:val="FFC000"/>
        <w:sz w:val="96"/>
        <w:szCs w:val="96"/>
        <w14:glow w14:rad="228600">
          <w14:schemeClr w14:val="accent6">
            <w14:alpha w14:val="60000"/>
            <w14:satMod w14:val="175000"/>
          </w14:schemeClr>
        </w14:glow>
      </w:rPr>
      <w:t>亀城公園</w:t>
    </w:r>
    <w:r w:rsidR="002B0D2A" w:rsidRPr="00321C10">
      <w:rPr>
        <w:rFonts w:ascii="UD デジタル 教科書体 N-B" w:eastAsia="UD デジタル 教科書体 N-B" w:hAnsi="Meiryo UI" w:hint="eastAsia"/>
        <w:color w:val="00B0F0"/>
        <w:sz w:val="96"/>
        <w:szCs w:val="96"/>
        <w14:glow w14:rad="228600">
          <w14:schemeClr w14:val="accent5">
            <w14:alpha w14:val="60000"/>
            <w14:satMod w14:val="175000"/>
          </w14:schemeClr>
        </w14:glow>
      </w:rPr>
      <w:t>自然観察会</w:t>
    </w:r>
    <w:r>
      <w:rPr>
        <w:rFonts w:ascii="UD デジタル 教科書体 NK-B" w:eastAsia="UD デジタル 教科書体 NK-B"/>
        <w:noProof/>
        <w:sz w:val="72"/>
        <w:szCs w:val="72"/>
      </w:rPr>
      <w:drawing>
        <wp:inline distT="0" distB="0" distL="0" distR="0" wp14:anchorId="2D01A671" wp14:editId="335B0D00">
          <wp:extent cx="353695" cy="746036"/>
          <wp:effectExtent l="0" t="0" r="8255" b="0"/>
          <wp:docPr id="27" name="図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ne-32995_6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629" cy="840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248E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D4C6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E4C5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706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B4E5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221B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D847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28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AE1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20D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C023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28034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15F7595"/>
    <w:multiLevelType w:val="hybridMultilevel"/>
    <w:tmpl w:val="C3AAD170"/>
    <w:lvl w:ilvl="0" w:tplc="24264118">
      <w:start w:val="5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DE02E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CE1B0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B036815"/>
    <w:multiLevelType w:val="multilevel"/>
    <w:tmpl w:val="E532429C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F4D037D"/>
    <w:multiLevelType w:val="multilevel"/>
    <w:tmpl w:val="552E29B6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59990E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9E02456"/>
    <w:multiLevelType w:val="hybridMultilevel"/>
    <w:tmpl w:val="DF6843AE"/>
    <w:lvl w:ilvl="0" w:tplc="60FE5A7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C8642AA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98900720">
    <w:abstractNumId w:val="16"/>
  </w:num>
  <w:num w:numId="2" w16cid:durableId="823355556">
    <w:abstractNumId w:val="17"/>
  </w:num>
  <w:num w:numId="3" w16cid:durableId="1987582564">
    <w:abstractNumId w:val="10"/>
  </w:num>
  <w:num w:numId="4" w16cid:durableId="2100020">
    <w:abstractNumId w:val="13"/>
  </w:num>
  <w:num w:numId="5" w16cid:durableId="154146412">
    <w:abstractNumId w:val="11"/>
  </w:num>
  <w:num w:numId="6" w16cid:durableId="1426657837">
    <w:abstractNumId w:val="15"/>
  </w:num>
  <w:num w:numId="7" w16cid:durableId="608203773">
    <w:abstractNumId w:val="14"/>
  </w:num>
  <w:num w:numId="8" w16cid:durableId="155650226">
    <w:abstractNumId w:val="19"/>
  </w:num>
  <w:num w:numId="9" w16cid:durableId="1135487135">
    <w:abstractNumId w:val="9"/>
  </w:num>
  <w:num w:numId="10" w16cid:durableId="1648632321">
    <w:abstractNumId w:val="7"/>
  </w:num>
  <w:num w:numId="11" w16cid:durableId="1430731292">
    <w:abstractNumId w:val="6"/>
  </w:num>
  <w:num w:numId="12" w16cid:durableId="789324302">
    <w:abstractNumId w:val="5"/>
  </w:num>
  <w:num w:numId="13" w16cid:durableId="641539539">
    <w:abstractNumId w:val="4"/>
  </w:num>
  <w:num w:numId="14" w16cid:durableId="382217411">
    <w:abstractNumId w:val="8"/>
  </w:num>
  <w:num w:numId="15" w16cid:durableId="1308898902">
    <w:abstractNumId w:val="3"/>
  </w:num>
  <w:num w:numId="16" w16cid:durableId="490953718">
    <w:abstractNumId w:val="2"/>
  </w:num>
  <w:num w:numId="17" w16cid:durableId="285240692">
    <w:abstractNumId w:val="1"/>
  </w:num>
  <w:num w:numId="18" w16cid:durableId="2081781681">
    <w:abstractNumId w:val="0"/>
  </w:num>
  <w:num w:numId="19" w16cid:durableId="1285311000">
    <w:abstractNumId w:val="12"/>
  </w:num>
  <w:num w:numId="20" w16cid:durableId="15808660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D2A"/>
    <w:rsid w:val="00011C73"/>
    <w:rsid w:val="000244C1"/>
    <w:rsid w:val="00024959"/>
    <w:rsid w:val="00050868"/>
    <w:rsid w:val="00053E20"/>
    <w:rsid w:val="000629E4"/>
    <w:rsid w:val="00067239"/>
    <w:rsid w:val="000B7692"/>
    <w:rsid w:val="000D2D28"/>
    <w:rsid w:val="000D374E"/>
    <w:rsid w:val="000E2C49"/>
    <w:rsid w:val="000E568C"/>
    <w:rsid w:val="000F138F"/>
    <w:rsid w:val="0011256E"/>
    <w:rsid w:val="00175148"/>
    <w:rsid w:val="001804B2"/>
    <w:rsid w:val="00192535"/>
    <w:rsid w:val="001F21C2"/>
    <w:rsid w:val="00210152"/>
    <w:rsid w:val="00216EB0"/>
    <w:rsid w:val="00224054"/>
    <w:rsid w:val="002545A6"/>
    <w:rsid w:val="0028502D"/>
    <w:rsid w:val="00293B83"/>
    <w:rsid w:val="002B065B"/>
    <w:rsid w:val="002B0D2A"/>
    <w:rsid w:val="002D075C"/>
    <w:rsid w:val="002E65DE"/>
    <w:rsid w:val="003160AF"/>
    <w:rsid w:val="00321C10"/>
    <w:rsid w:val="00345902"/>
    <w:rsid w:val="003712E5"/>
    <w:rsid w:val="003720D4"/>
    <w:rsid w:val="0037365B"/>
    <w:rsid w:val="003C3AF3"/>
    <w:rsid w:val="003F37A3"/>
    <w:rsid w:val="003F3FDA"/>
    <w:rsid w:val="00404AE0"/>
    <w:rsid w:val="00411C28"/>
    <w:rsid w:val="00452252"/>
    <w:rsid w:val="00456565"/>
    <w:rsid w:val="00456892"/>
    <w:rsid w:val="00483E47"/>
    <w:rsid w:val="004A7542"/>
    <w:rsid w:val="004C4E61"/>
    <w:rsid w:val="005103AB"/>
    <w:rsid w:val="00513963"/>
    <w:rsid w:val="0054522A"/>
    <w:rsid w:val="00555D91"/>
    <w:rsid w:val="00556ED6"/>
    <w:rsid w:val="00582E04"/>
    <w:rsid w:val="0059680C"/>
    <w:rsid w:val="005C0304"/>
    <w:rsid w:val="005F2DF7"/>
    <w:rsid w:val="00667833"/>
    <w:rsid w:val="00674C2D"/>
    <w:rsid w:val="006A3CE7"/>
    <w:rsid w:val="006A5C85"/>
    <w:rsid w:val="006D5528"/>
    <w:rsid w:val="007160E5"/>
    <w:rsid w:val="00747A6D"/>
    <w:rsid w:val="00762D9A"/>
    <w:rsid w:val="007B20DA"/>
    <w:rsid w:val="007D7EA5"/>
    <w:rsid w:val="00804E38"/>
    <w:rsid w:val="00814929"/>
    <w:rsid w:val="008901F5"/>
    <w:rsid w:val="008B6774"/>
    <w:rsid w:val="008D590A"/>
    <w:rsid w:val="008F3E86"/>
    <w:rsid w:val="00906966"/>
    <w:rsid w:val="0098430D"/>
    <w:rsid w:val="009A61FA"/>
    <w:rsid w:val="009B257D"/>
    <w:rsid w:val="009E7252"/>
    <w:rsid w:val="00A3403B"/>
    <w:rsid w:val="00A76413"/>
    <w:rsid w:val="00AA36FE"/>
    <w:rsid w:val="00AD2CBF"/>
    <w:rsid w:val="00AE3964"/>
    <w:rsid w:val="00AE4397"/>
    <w:rsid w:val="00AF6497"/>
    <w:rsid w:val="00B01A16"/>
    <w:rsid w:val="00B077D9"/>
    <w:rsid w:val="00B31A92"/>
    <w:rsid w:val="00B448CC"/>
    <w:rsid w:val="00B50875"/>
    <w:rsid w:val="00B62B9F"/>
    <w:rsid w:val="00B87404"/>
    <w:rsid w:val="00BA1C17"/>
    <w:rsid w:val="00BD5D0C"/>
    <w:rsid w:val="00C41D4A"/>
    <w:rsid w:val="00C50351"/>
    <w:rsid w:val="00C614E5"/>
    <w:rsid w:val="00CB0C75"/>
    <w:rsid w:val="00CD0707"/>
    <w:rsid w:val="00CF64A5"/>
    <w:rsid w:val="00D1448F"/>
    <w:rsid w:val="00D21EF8"/>
    <w:rsid w:val="00D259B6"/>
    <w:rsid w:val="00D310AE"/>
    <w:rsid w:val="00D607C2"/>
    <w:rsid w:val="00D65F2E"/>
    <w:rsid w:val="00D87B7A"/>
    <w:rsid w:val="00D96BC0"/>
    <w:rsid w:val="00D97B3B"/>
    <w:rsid w:val="00DD1DD9"/>
    <w:rsid w:val="00DE1584"/>
    <w:rsid w:val="00DE4C0C"/>
    <w:rsid w:val="00DF08F2"/>
    <w:rsid w:val="00E94E75"/>
    <w:rsid w:val="00EC49A2"/>
    <w:rsid w:val="00F175E4"/>
    <w:rsid w:val="00F24E74"/>
    <w:rsid w:val="00F3145F"/>
    <w:rsid w:val="00F37397"/>
    <w:rsid w:val="00F507D9"/>
    <w:rsid w:val="00F5593A"/>
    <w:rsid w:val="00F8400F"/>
    <w:rsid w:val="00FB0AD6"/>
    <w:rsid w:val="00FB274B"/>
    <w:rsid w:val="00FC03C6"/>
    <w:rsid w:val="00FD4666"/>
    <w:rsid w:val="00FE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F2D498"/>
  <w15:chartTrackingRefBased/>
  <w15:docId w15:val="{DBE5E025-6249-4613-B499-07AE2D71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A6B" w:themeColor="text2"/>
        <w:sz w:val="22"/>
        <w:szCs w:val="22"/>
        <w:lang w:val="en-US" w:eastAsia="ja-JP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4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3E47"/>
    <w:rPr>
      <w:rFonts w:eastAsia="Meiryo UI"/>
    </w:rPr>
  </w:style>
  <w:style w:type="paragraph" w:styleId="1">
    <w:name w:val="heading 1"/>
    <w:basedOn w:val="a"/>
    <w:next w:val="a"/>
    <w:link w:val="10"/>
    <w:uiPriority w:val="9"/>
    <w:unhideWhenUsed/>
    <w:qFormat/>
    <w:rsid w:val="00483E47"/>
    <w:pPr>
      <w:keepNext/>
      <w:keepLines/>
      <w:spacing w:before="360"/>
      <w:contextualSpacing/>
      <w:jc w:val="center"/>
      <w:outlineLvl w:val="0"/>
    </w:pPr>
    <w:rPr>
      <w:rFonts w:asciiTheme="majorHAnsi" w:hAnsiTheme="majorHAnsi" w:cstheme="majorBidi"/>
      <w:caps/>
      <w:spacing w:val="50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3E47"/>
    <w:pPr>
      <w:keepNext/>
      <w:keepLines/>
      <w:jc w:val="center"/>
      <w:outlineLvl w:val="1"/>
    </w:pPr>
    <w:rPr>
      <w:rFonts w:asciiTheme="majorHAnsi" w:hAnsiTheme="majorHAnsi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E47"/>
    <w:pPr>
      <w:keepNext/>
      <w:keepLines/>
      <w:spacing w:before="40" w:after="0"/>
      <w:outlineLvl w:val="2"/>
    </w:pPr>
    <w:rPr>
      <w:rFonts w:asciiTheme="majorHAnsi" w:hAnsiTheme="majorHAnsi" w:cstheme="majorBidi"/>
      <w:color w:val="806000" w:themeColor="accent4" w:themeShade="8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07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6000" w:themeColor="accent4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07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806000" w:themeColor="accent4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7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/>
      <w:color w:val="806000" w:themeColor="accent4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7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aps/>
      <w:color w:val="806000" w:themeColor="accent4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7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138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semiHidden/>
    <w:rsid w:val="00483E47"/>
    <w:rPr>
      <w:rFonts w:asciiTheme="majorHAnsi" w:eastAsia="Meiryo UI" w:hAnsiTheme="majorHAnsi" w:cstheme="majorBidi"/>
      <w:color w:val="806000" w:themeColor="accent4" w:themeShade="80"/>
      <w:szCs w:val="24"/>
    </w:rPr>
  </w:style>
  <w:style w:type="character" w:customStyle="1" w:styleId="10">
    <w:name w:val="見出し 1 (文字)"/>
    <w:basedOn w:val="a0"/>
    <w:link w:val="1"/>
    <w:uiPriority w:val="9"/>
    <w:rsid w:val="00483E47"/>
    <w:rPr>
      <w:rFonts w:asciiTheme="majorHAnsi" w:eastAsia="Meiryo UI" w:hAnsiTheme="majorHAnsi" w:cstheme="majorBidi"/>
      <w:caps/>
      <w:spacing w:val="50"/>
      <w:sz w:val="28"/>
      <w:szCs w:val="32"/>
    </w:rPr>
  </w:style>
  <w:style w:type="character" w:customStyle="1" w:styleId="20">
    <w:name w:val="見出し 2 (文字)"/>
    <w:basedOn w:val="a0"/>
    <w:link w:val="2"/>
    <w:uiPriority w:val="9"/>
    <w:rsid w:val="00483E47"/>
    <w:rPr>
      <w:rFonts w:asciiTheme="majorHAnsi" w:eastAsia="Meiryo UI" w:hAnsiTheme="majorHAnsi" w:cstheme="majorBidi"/>
      <w:b/>
      <w:szCs w:val="26"/>
    </w:rPr>
  </w:style>
  <w:style w:type="paragraph" w:styleId="a3">
    <w:name w:val="header"/>
    <w:basedOn w:val="a"/>
    <w:link w:val="a4"/>
    <w:uiPriority w:val="99"/>
    <w:unhideWhenUsed/>
    <w:rsid w:val="00FC03C6"/>
    <w:pPr>
      <w:pBdr>
        <w:top w:val="single" w:sz="12" w:space="27" w:color="FFD556" w:themeColor="accent1"/>
        <w:left w:val="single" w:sz="12" w:space="4" w:color="FFD556" w:themeColor="accent1"/>
        <w:bottom w:val="single" w:sz="12" w:space="27" w:color="FFD556" w:themeColor="accent1"/>
        <w:right w:val="single" w:sz="12" w:space="4" w:color="FFD556" w:themeColor="accent1"/>
      </w:pBdr>
      <w:spacing w:after="240" w:line="240" w:lineRule="auto"/>
      <w:ind w:left="144" w:right="144"/>
      <w:contextualSpacing/>
      <w:jc w:val="center"/>
    </w:pPr>
    <w:rPr>
      <w:caps/>
      <w:color w:val="404040" w:themeColor="text1" w:themeTint="BF"/>
      <w:spacing w:val="80"/>
      <w:sz w:val="46"/>
    </w:rPr>
  </w:style>
  <w:style w:type="character" w:customStyle="1" w:styleId="a4">
    <w:name w:val="ヘッダー (文字)"/>
    <w:basedOn w:val="a0"/>
    <w:link w:val="a3"/>
    <w:uiPriority w:val="99"/>
    <w:rsid w:val="00FC03C6"/>
    <w:rPr>
      <w:caps/>
      <w:color w:val="404040" w:themeColor="text1" w:themeTint="BF"/>
      <w:spacing w:val="80"/>
      <w:sz w:val="46"/>
    </w:rPr>
  </w:style>
  <w:style w:type="paragraph" w:styleId="a5">
    <w:name w:val="footer"/>
    <w:basedOn w:val="a"/>
    <w:link w:val="a6"/>
    <w:uiPriority w:val="99"/>
    <w:unhideWhenUsed/>
    <w:rsid w:val="00FC03C6"/>
    <w:pPr>
      <w:spacing w:after="0" w:line="240" w:lineRule="auto"/>
      <w:jc w:val="center"/>
    </w:pPr>
  </w:style>
  <w:style w:type="character" w:customStyle="1" w:styleId="a6">
    <w:name w:val="フッター (文字)"/>
    <w:basedOn w:val="a0"/>
    <w:link w:val="a5"/>
    <w:uiPriority w:val="99"/>
    <w:rsid w:val="00FC03C6"/>
  </w:style>
  <w:style w:type="paragraph" w:styleId="a7">
    <w:name w:val="No Spacing"/>
    <w:uiPriority w:val="11"/>
    <w:qFormat/>
    <w:rsid w:val="00483E47"/>
    <w:pPr>
      <w:spacing w:after="0" w:line="240" w:lineRule="auto"/>
    </w:pPr>
    <w:rPr>
      <w:rFonts w:eastAsia="Meiryo UI"/>
    </w:rPr>
  </w:style>
  <w:style w:type="paragraph" w:customStyle="1" w:styleId="a8">
    <w:name w:val="グラフィック"/>
    <w:basedOn w:val="a"/>
    <w:next w:val="a"/>
    <w:link w:val="a9"/>
    <w:uiPriority w:val="10"/>
    <w:qFormat/>
    <w:rsid w:val="004A7542"/>
  </w:style>
  <w:style w:type="character" w:customStyle="1" w:styleId="a9">
    <w:name w:val="グラフィックの文字"/>
    <w:basedOn w:val="a0"/>
    <w:link w:val="a8"/>
    <w:uiPriority w:val="10"/>
    <w:rsid w:val="004A7542"/>
  </w:style>
  <w:style w:type="character" w:styleId="aa">
    <w:name w:val="Placeholder Text"/>
    <w:basedOn w:val="a0"/>
    <w:uiPriority w:val="99"/>
    <w:semiHidden/>
    <w:rsid w:val="004A7542"/>
    <w:rPr>
      <w:color w:val="808080"/>
    </w:rPr>
  </w:style>
  <w:style w:type="character" w:customStyle="1" w:styleId="40">
    <w:name w:val="見出し 4 (文字)"/>
    <w:basedOn w:val="a0"/>
    <w:link w:val="4"/>
    <w:uiPriority w:val="9"/>
    <w:semiHidden/>
    <w:rsid w:val="002D075C"/>
    <w:rPr>
      <w:rFonts w:asciiTheme="majorHAnsi" w:eastAsiaTheme="majorEastAsia" w:hAnsiTheme="majorHAnsi" w:cstheme="majorBidi"/>
      <w:i/>
      <w:iCs/>
      <w:color w:val="806000" w:themeColor="accent4" w:themeShade="80"/>
    </w:rPr>
  </w:style>
  <w:style w:type="character" w:customStyle="1" w:styleId="50">
    <w:name w:val="見出し 5 (文字)"/>
    <w:basedOn w:val="a0"/>
    <w:link w:val="5"/>
    <w:uiPriority w:val="9"/>
    <w:semiHidden/>
    <w:rsid w:val="002D075C"/>
    <w:rPr>
      <w:rFonts w:asciiTheme="majorHAnsi" w:eastAsiaTheme="majorEastAsia" w:hAnsiTheme="majorHAnsi" w:cstheme="majorBidi"/>
      <w:b/>
      <w:color w:val="806000" w:themeColor="accent4" w:themeShade="80"/>
    </w:rPr>
  </w:style>
  <w:style w:type="character" w:customStyle="1" w:styleId="60">
    <w:name w:val="見出し 6 (文字)"/>
    <w:basedOn w:val="a0"/>
    <w:link w:val="6"/>
    <w:uiPriority w:val="9"/>
    <w:semiHidden/>
    <w:rsid w:val="002D075C"/>
    <w:rPr>
      <w:rFonts w:asciiTheme="majorHAnsi" w:eastAsiaTheme="majorEastAsia" w:hAnsiTheme="majorHAnsi" w:cstheme="majorBidi"/>
      <w:b/>
      <w:i/>
      <w:color w:val="806000" w:themeColor="accent4" w:themeShade="80"/>
    </w:rPr>
  </w:style>
  <w:style w:type="character" w:customStyle="1" w:styleId="70">
    <w:name w:val="見出し 7 (文字)"/>
    <w:basedOn w:val="a0"/>
    <w:link w:val="7"/>
    <w:uiPriority w:val="9"/>
    <w:semiHidden/>
    <w:rsid w:val="002D075C"/>
    <w:rPr>
      <w:rFonts w:asciiTheme="majorHAnsi" w:eastAsiaTheme="majorEastAsia" w:hAnsiTheme="majorHAnsi" w:cstheme="majorBidi"/>
      <w:iCs/>
      <w:caps/>
      <w:color w:val="806000" w:themeColor="accent4" w:themeShade="80"/>
    </w:rPr>
  </w:style>
  <w:style w:type="character" w:customStyle="1" w:styleId="80">
    <w:name w:val="見出し 8 (文字)"/>
    <w:basedOn w:val="a0"/>
    <w:link w:val="8"/>
    <w:uiPriority w:val="9"/>
    <w:semiHidden/>
    <w:rsid w:val="002D075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2D075C"/>
    <w:rPr>
      <w:i/>
      <w:iCs/>
      <w:color w:val="806000" w:themeColor="accent4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2D075C"/>
    <w:pPr>
      <w:pBdr>
        <w:top w:val="single" w:sz="4" w:space="10" w:color="806000" w:themeColor="accent4" w:themeShade="80"/>
        <w:bottom w:val="single" w:sz="4" w:space="10" w:color="806000" w:themeColor="accent4" w:themeShade="80"/>
      </w:pBdr>
      <w:spacing w:before="360" w:after="360"/>
      <w:ind w:left="864" w:right="864"/>
    </w:pPr>
    <w:rPr>
      <w:i/>
      <w:iCs/>
      <w:color w:val="806000" w:themeColor="accent4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2D075C"/>
    <w:rPr>
      <w:i/>
      <w:iCs/>
      <w:color w:val="806000" w:themeColor="accent4" w:themeShade="80"/>
    </w:rPr>
  </w:style>
  <w:style w:type="character" w:styleId="24">
    <w:name w:val="Intense Reference"/>
    <w:basedOn w:val="a0"/>
    <w:uiPriority w:val="32"/>
    <w:semiHidden/>
    <w:unhideWhenUsed/>
    <w:qFormat/>
    <w:rsid w:val="002D075C"/>
    <w:rPr>
      <w:b/>
      <w:bCs/>
      <w:caps w:val="0"/>
      <w:smallCaps/>
      <w:color w:val="806000" w:themeColor="accent4" w:themeShade="80"/>
      <w:spacing w:val="5"/>
    </w:rPr>
  </w:style>
  <w:style w:type="paragraph" w:styleId="ab">
    <w:name w:val="Block Text"/>
    <w:basedOn w:val="a"/>
    <w:uiPriority w:val="99"/>
    <w:semiHidden/>
    <w:unhideWhenUsed/>
    <w:rsid w:val="002D075C"/>
    <w:pPr>
      <w:pBdr>
        <w:top w:val="single" w:sz="2" w:space="10" w:color="806000" w:themeColor="accent4" w:themeShade="80"/>
        <w:left w:val="single" w:sz="2" w:space="10" w:color="806000" w:themeColor="accent4" w:themeShade="80"/>
        <w:bottom w:val="single" w:sz="2" w:space="10" w:color="806000" w:themeColor="accent4" w:themeShade="80"/>
        <w:right w:val="single" w:sz="2" w:space="10" w:color="806000" w:themeColor="accent4" w:themeShade="80"/>
      </w:pBdr>
      <w:ind w:left="1152" w:right="1152"/>
    </w:pPr>
    <w:rPr>
      <w:rFonts w:eastAsiaTheme="minorEastAsia"/>
      <w:i/>
      <w:iCs/>
      <w:color w:val="806000" w:themeColor="accent4" w:themeShade="80"/>
    </w:rPr>
  </w:style>
  <w:style w:type="paragraph" w:styleId="31">
    <w:name w:val="Body Text 3"/>
    <w:basedOn w:val="a"/>
    <w:link w:val="32"/>
    <w:uiPriority w:val="99"/>
    <w:semiHidden/>
    <w:unhideWhenUsed/>
    <w:rsid w:val="002D075C"/>
    <w:pPr>
      <w:spacing w:after="120"/>
    </w:pPr>
    <w:rPr>
      <w:szCs w:val="16"/>
    </w:rPr>
  </w:style>
  <w:style w:type="character" w:customStyle="1" w:styleId="32">
    <w:name w:val="本文 3 (文字)"/>
    <w:basedOn w:val="a0"/>
    <w:link w:val="31"/>
    <w:uiPriority w:val="99"/>
    <w:semiHidden/>
    <w:rsid w:val="002D075C"/>
    <w:rPr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2D07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D075C"/>
    <w:rPr>
      <w:rFonts w:ascii="Segoe UI" w:hAnsi="Segoe UI" w:cs="Segoe UI"/>
      <w:szCs w:val="18"/>
    </w:rPr>
  </w:style>
  <w:style w:type="paragraph" w:styleId="33">
    <w:name w:val="Body Text Indent 3"/>
    <w:basedOn w:val="a"/>
    <w:link w:val="34"/>
    <w:uiPriority w:val="99"/>
    <w:semiHidden/>
    <w:unhideWhenUsed/>
    <w:rsid w:val="002D075C"/>
    <w:pPr>
      <w:spacing w:after="120"/>
      <w:ind w:left="360"/>
    </w:pPr>
    <w:rPr>
      <w:szCs w:val="16"/>
    </w:rPr>
  </w:style>
  <w:style w:type="character" w:customStyle="1" w:styleId="34">
    <w:name w:val="本文インデント 3 (文字)"/>
    <w:basedOn w:val="a0"/>
    <w:link w:val="33"/>
    <w:uiPriority w:val="99"/>
    <w:semiHidden/>
    <w:rsid w:val="002D075C"/>
    <w:rPr>
      <w:szCs w:val="16"/>
    </w:rPr>
  </w:style>
  <w:style w:type="character" w:styleId="ae">
    <w:name w:val="annotation reference"/>
    <w:basedOn w:val="a0"/>
    <w:uiPriority w:val="99"/>
    <w:semiHidden/>
    <w:unhideWhenUsed/>
    <w:rsid w:val="002D075C"/>
    <w:rPr>
      <w:sz w:val="22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D075C"/>
    <w:pPr>
      <w:spacing w:line="240" w:lineRule="auto"/>
    </w:pPr>
    <w:rPr>
      <w:szCs w:val="20"/>
    </w:rPr>
  </w:style>
  <w:style w:type="character" w:customStyle="1" w:styleId="af0">
    <w:name w:val="コメント文字列 (文字)"/>
    <w:basedOn w:val="a0"/>
    <w:link w:val="af"/>
    <w:uiPriority w:val="99"/>
    <w:semiHidden/>
    <w:rsid w:val="002D075C"/>
    <w:rPr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D075C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2D075C"/>
    <w:rPr>
      <w:b/>
      <w:bCs/>
      <w:szCs w:val="20"/>
    </w:rPr>
  </w:style>
  <w:style w:type="paragraph" w:styleId="af3">
    <w:name w:val="Document Map"/>
    <w:basedOn w:val="a"/>
    <w:link w:val="af4"/>
    <w:uiPriority w:val="99"/>
    <w:semiHidden/>
    <w:unhideWhenUsed/>
    <w:rsid w:val="002D075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4">
    <w:name w:val="見出しマップ (文字)"/>
    <w:basedOn w:val="a0"/>
    <w:link w:val="af3"/>
    <w:uiPriority w:val="99"/>
    <w:semiHidden/>
    <w:rsid w:val="002D075C"/>
    <w:rPr>
      <w:rFonts w:ascii="Segoe UI" w:hAnsi="Segoe UI" w:cs="Segoe UI"/>
      <w:szCs w:val="16"/>
    </w:rPr>
  </w:style>
  <w:style w:type="paragraph" w:styleId="af5">
    <w:name w:val="endnote text"/>
    <w:basedOn w:val="a"/>
    <w:link w:val="af6"/>
    <w:uiPriority w:val="99"/>
    <w:semiHidden/>
    <w:unhideWhenUsed/>
    <w:rsid w:val="002D075C"/>
    <w:pPr>
      <w:spacing w:after="0" w:line="240" w:lineRule="auto"/>
    </w:pPr>
    <w:rPr>
      <w:szCs w:val="20"/>
    </w:rPr>
  </w:style>
  <w:style w:type="character" w:customStyle="1" w:styleId="af6">
    <w:name w:val="文末脚注文字列 (文字)"/>
    <w:basedOn w:val="a0"/>
    <w:link w:val="af5"/>
    <w:uiPriority w:val="99"/>
    <w:semiHidden/>
    <w:rsid w:val="002D075C"/>
    <w:rPr>
      <w:szCs w:val="20"/>
    </w:rPr>
  </w:style>
  <w:style w:type="paragraph" w:styleId="af7">
    <w:name w:val="envelope return"/>
    <w:basedOn w:val="a"/>
    <w:uiPriority w:val="99"/>
    <w:semiHidden/>
    <w:unhideWhenUsed/>
    <w:rsid w:val="002D075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2D075C"/>
    <w:pPr>
      <w:spacing w:after="0" w:line="240" w:lineRule="auto"/>
    </w:pPr>
    <w:rPr>
      <w:szCs w:val="20"/>
    </w:rPr>
  </w:style>
  <w:style w:type="character" w:customStyle="1" w:styleId="af9">
    <w:name w:val="脚注文字列 (文字)"/>
    <w:basedOn w:val="a0"/>
    <w:link w:val="af8"/>
    <w:uiPriority w:val="99"/>
    <w:semiHidden/>
    <w:rsid w:val="002D075C"/>
    <w:rPr>
      <w:szCs w:val="20"/>
    </w:rPr>
  </w:style>
  <w:style w:type="character" w:styleId="HTML">
    <w:name w:val="HTML Code"/>
    <w:basedOn w:val="a0"/>
    <w:uiPriority w:val="99"/>
    <w:semiHidden/>
    <w:unhideWhenUsed/>
    <w:rsid w:val="002D075C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2D075C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2D075C"/>
    <w:pPr>
      <w:spacing w:after="0" w:line="240" w:lineRule="auto"/>
    </w:pPr>
    <w:rPr>
      <w:rFonts w:ascii="Consolas" w:hAnsi="Consolas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2D075C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2D075C"/>
    <w:rPr>
      <w:rFonts w:ascii="Consolas" w:hAnsi="Consolas"/>
      <w:sz w:val="22"/>
      <w:szCs w:val="20"/>
    </w:rPr>
  </w:style>
  <w:style w:type="paragraph" w:styleId="afa">
    <w:name w:val="macro"/>
    <w:link w:val="afb"/>
    <w:uiPriority w:val="99"/>
    <w:semiHidden/>
    <w:unhideWhenUsed/>
    <w:rsid w:val="002D0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b">
    <w:name w:val="マクロ文字列 (文字)"/>
    <w:basedOn w:val="a0"/>
    <w:link w:val="afa"/>
    <w:uiPriority w:val="99"/>
    <w:semiHidden/>
    <w:rsid w:val="002D075C"/>
    <w:rPr>
      <w:rFonts w:ascii="Consolas" w:hAnsi="Consolas"/>
      <w:szCs w:val="20"/>
    </w:rPr>
  </w:style>
  <w:style w:type="paragraph" w:styleId="afc">
    <w:name w:val="Plain Text"/>
    <w:basedOn w:val="a"/>
    <w:link w:val="afd"/>
    <w:uiPriority w:val="99"/>
    <w:semiHidden/>
    <w:unhideWhenUsed/>
    <w:rsid w:val="002D075C"/>
    <w:pPr>
      <w:spacing w:after="0" w:line="240" w:lineRule="auto"/>
    </w:pPr>
    <w:rPr>
      <w:rFonts w:ascii="Consolas" w:hAnsi="Consolas"/>
      <w:szCs w:val="21"/>
    </w:rPr>
  </w:style>
  <w:style w:type="character" w:customStyle="1" w:styleId="afd">
    <w:name w:val="書式なし (文字)"/>
    <w:basedOn w:val="a0"/>
    <w:link w:val="afc"/>
    <w:uiPriority w:val="99"/>
    <w:semiHidden/>
    <w:rsid w:val="002D075C"/>
    <w:rPr>
      <w:rFonts w:ascii="Consolas" w:hAnsi="Consolas"/>
      <w:szCs w:val="21"/>
    </w:rPr>
  </w:style>
  <w:style w:type="paragraph" w:styleId="afe">
    <w:name w:val="Salutation"/>
    <w:basedOn w:val="a"/>
    <w:next w:val="a"/>
    <w:link w:val="aff"/>
    <w:uiPriority w:val="12"/>
    <w:qFormat/>
    <w:rsid w:val="00FC03C6"/>
    <w:pPr>
      <w:spacing w:after="120"/>
    </w:pPr>
  </w:style>
  <w:style w:type="character" w:customStyle="1" w:styleId="aff">
    <w:name w:val="挨拶文 (文字)"/>
    <w:basedOn w:val="a0"/>
    <w:link w:val="afe"/>
    <w:uiPriority w:val="12"/>
    <w:rsid w:val="00FC03C6"/>
  </w:style>
  <w:style w:type="paragraph" w:styleId="aff0">
    <w:name w:val="Closing"/>
    <w:basedOn w:val="a"/>
    <w:next w:val="aff1"/>
    <w:link w:val="aff2"/>
    <w:uiPriority w:val="13"/>
    <w:qFormat/>
    <w:rsid w:val="00FC03C6"/>
    <w:pPr>
      <w:spacing w:before="360" w:after="120"/>
      <w:contextualSpacing/>
    </w:pPr>
  </w:style>
  <w:style w:type="character" w:customStyle="1" w:styleId="aff2">
    <w:name w:val="結語 (文字)"/>
    <w:basedOn w:val="a0"/>
    <w:link w:val="aff0"/>
    <w:uiPriority w:val="13"/>
    <w:rsid w:val="00FC03C6"/>
  </w:style>
  <w:style w:type="paragraph" w:styleId="aff1">
    <w:name w:val="Signature"/>
    <w:basedOn w:val="a"/>
    <w:next w:val="a"/>
    <w:link w:val="aff3"/>
    <w:uiPriority w:val="14"/>
    <w:qFormat/>
    <w:rsid w:val="00FC03C6"/>
    <w:pPr>
      <w:spacing w:after="120" w:line="240" w:lineRule="auto"/>
    </w:pPr>
  </w:style>
  <w:style w:type="character" w:customStyle="1" w:styleId="aff3">
    <w:name w:val="署名 (文字)"/>
    <w:basedOn w:val="a0"/>
    <w:link w:val="aff1"/>
    <w:uiPriority w:val="14"/>
    <w:rsid w:val="00FC03C6"/>
  </w:style>
  <w:style w:type="paragraph" w:styleId="aff4">
    <w:name w:val="Date"/>
    <w:basedOn w:val="a"/>
    <w:next w:val="a"/>
    <w:link w:val="aff5"/>
    <w:uiPriority w:val="11"/>
    <w:qFormat/>
    <w:rsid w:val="00FC03C6"/>
    <w:pPr>
      <w:spacing w:after="560"/>
    </w:pPr>
  </w:style>
  <w:style w:type="character" w:customStyle="1" w:styleId="aff5">
    <w:name w:val="日付 (文字)"/>
    <w:basedOn w:val="a0"/>
    <w:link w:val="aff4"/>
    <w:uiPriority w:val="11"/>
    <w:rsid w:val="00FC03C6"/>
  </w:style>
  <w:style w:type="character" w:customStyle="1" w:styleId="90">
    <w:name w:val="見出し 9 (文字)"/>
    <w:basedOn w:val="a0"/>
    <w:link w:val="9"/>
    <w:uiPriority w:val="9"/>
    <w:semiHidden/>
    <w:rsid w:val="000F138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ff6">
    <w:name w:val="caption"/>
    <w:basedOn w:val="a"/>
    <w:next w:val="a"/>
    <w:uiPriority w:val="35"/>
    <w:semiHidden/>
    <w:unhideWhenUsed/>
    <w:qFormat/>
    <w:rsid w:val="000F138F"/>
    <w:pPr>
      <w:spacing w:after="200" w:line="240" w:lineRule="auto"/>
    </w:pPr>
    <w:rPr>
      <w:i/>
      <w:iCs/>
      <w:szCs w:val="18"/>
    </w:rPr>
  </w:style>
  <w:style w:type="table" w:styleId="aff7">
    <w:name w:val="Table Grid"/>
    <w:basedOn w:val="a1"/>
    <w:uiPriority w:val="39"/>
    <w:rsid w:val="00674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"/>
    <w:uiPriority w:val="34"/>
    <w:unhideWhenUsed/>
    <w:qFormat/>
    <w:rsid w:val="00556E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publicdomainpictures.net/view-image.php?image=122796&amp;picture=silhouette-of-a-black-butterfly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hyperlink" Target="http://commons.wikimedia.org/wiki/File:Duck_Sotka1.svg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publicdomainq.net/green-leaves-background-0018632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publicdomainq.net/green-leaves-background-0018632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5.png"/><Relationship Id="rId1" Type="http://schemas.openxmlformats.org/officeDocument/2006/relationships/image" Target="media/image6.jpg"/><Relationship Id="rId4" Type="http://schemas.openxmlformats.org/officeDocument/2006/relationships/hyperlink" Target="https://pixabay.com/de/kiefer-baum-skizze-nadel-tanne-32995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Packages\Microsoft.Office.Desktop_8wekyb3d8bbwe\LocalCache\Roaming\Microsoft\Templates\MOO%20&#31038;&#12398;&#12487;&#12470;&#12452;&#12531;&#12395;&#12424;&#12427;&#35211;&#12420;&#12377;&#12367;&#12390;&#12431;&#12363;&#12426;&#12420;&#12377;&#12356;&#12459;&#12496;&#12540;%20&#12524;&#12479;&#12540;.dotx" TargetMode="External"/></Relationships>
</file>

<file path=word/theme/theme1.xml><?xml version="1.0" encoding="utf-8"?>
<a:theme xmlns:a="http://schemas.openxmlformats.org/drawingml/2006/main" name="Theme1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5BE4C5-48A7-48F1-9485-1DFC9BD998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A7DA40-C0FC-4FC0-BAF6-52498A126AB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C09CA4E8-B5EE-4A09-8496-278AB4BD76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81D6D8-B8B4-42A6-A2C1-5FD15E95B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MOO 社のデザインによる見やすくてわかりやすいカバー レター</Template>
  <TotalTime>10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5</cp:revision>
  <cp:lastPrinted>2023-01-15T06:51:00Z</cp:lastPrinted>
  <dcterms:created xsi:type="dcterms:W3CDTF">2023-12-17T02:42:00Z</dcterms:created>
  <dcterms:modified xsi:type="dcterms:W3CDTF">2023-12-26T06:01:00Z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