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EF58F" w14:textId="3D653590" w:rsidR="00F37397" w:rsidRDefault="009D3343" w:rsidP="000244C1">
      <w:pPr>
        <w:rPr>
          <w:rFonts w:ascii="UD デジタル 教科書体 NK-B" w:eastAsia="UD デジタル 教科書体 NK-B" w:hAnsi="Meiryo UI"/>
          <w:sz w:val="28"/>
          <w:szCs w:val="28"/>
        </w:rPr>
      </w:pPr>
      <w:r>
        <w:rPr>
          <w:rFonts w:ascii="Meiryo UI" w:hAnsi="Meiryo UI"/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C7643F2" wp14:editId="5A88B2C2">
                <wp:simplePos x="0" y="0"/>
                <wp:positionH relativeFrom="margin">
                  <wp:posOffset>5270863</wp:posOffset>
                </wp:positionH>
                <wp:positionV relativeFrom="paragraph">
                  <wp:posOffset>-81825</wp:posOffset>
                </wp:positionV>
                <wp:extent cx="1136468" cy="1240971"/>
                <wp:effectExtent l="0" t="0" r="6985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468" cy="1240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F0D65A" w14:textId="445BD4F6" w:rsidR="007B20DA" w:rsidRDefault="00A478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05B31E" wp14:editId="28258EDF">
                                  <wp:extent cx="1016271" cy="1240972"/>
                                  <wp:effectExtent l="0" t="0" r="0" b="0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797" r="218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761" cy="134902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643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margin-left:415.05pt;margin-top:-6.45pt;width:89.5pt;height:97.7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" fillcolor="white [3201]" stroked="f" strokeweight=".5pt">
                <v:textbox>
                  <w:txbxContent>
                    <w:p w14:paraId="7FF0D65A" w14:textId="445BD4F6" w:rsidR="007B20DA" w:rsidRDefault="00A47850">
                      <w:r>
                        <w:rPr>
                          <w:noProof/>
                        </w:rPr>
                        <w:drawing>
                          <wp:inline distT="0" distB="0" distL="0" distR="0" wp14:anchorId="1205B31E" wp14:editId="28258EDF">
                            <wp:extent cx="1016271" cy="1240972"/>
                            <wp:effectExtent l="0" t="0" r="0" b="0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797" r="218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761" cy="134902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397">
        <w:rPr>
          <w:rFonts w:ascii="UD デジタル 教科書体 NK-B" w:eastAsia="UD デジタル 教科書体 NK-B" w:hAnsi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8DA31E" wp14:editId="3B4C7C6D">
                <wp:simplePos x="0" y="0"/>
                <wp:positionH relativeFrom="column">
                  <wp:posOffset>-121920</wp:posOffset>
                </wp:positionH>
                <wp:positionV relativeFrom="paragraph">
                  <wp:posOffset>-58420</wp:posOffset>
                </wp:positionV>
                <wp:extent cx="2428875" cy="409575"/>
                <wp:effectExtent l="0" t="0" r="9525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36B70" w14:textId="7DEB5755" w:rsidR="00F37397" w:rsidRPr="00F37397" w:rsidRDefault="00F37397">
                            <w:pPr>
                              <w:rPr>
                                <w:rFonts w:ascii="UD デジタル 教科書体 N-B" w:eastAsia="UD デジタル 教科書体 N-B"/>
                                <w:sz w:val="36"/>
                                <w:szCs w:val="36"/>
                              </w:rPr>
                            </w:pPr>
                            <w:r w:rsidRPr="00F37397">
                              <w:rPr>
                                <w:rFonts w:ascii="UD デジタル 教科書体 N-B" w:eastAsia="UD デジタル 教科書体 N-B" w:hint="eastAsia"/>
                                <w:sz w:val="36"/>
                                <w:szCs w:val="36"/>
                              </w:rPr>
                              <w:t>亀城公園とその周辺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DA31E" id="テキスト ボックス 39" o:spid="_x0000_s1027" type="#_x0000_t202" style="position:absolute;margin-left:-9.6pt;margin-top:-4.6pt;width:191.25pt;height:32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" fillcolor="white [3201]" stroked="f" strokeweight=".5pt">
                <v:textbox>
                  <w:txbxContent>
                    <w:p w14:paraId="25E36B70" w14:textId="7DEB5755" w:rsidR="00F37397" w:rsidRPr="00F37397" w:rsidRDefault="00F37397">
                      <w:pPr>
                        <w:rPr>
                          <w:rFonts w:ascii="UD デジタル 教科書体 N-B" w:eastAsia="UD デジタル 教科書体 N-B"/>
                          <w:sz w:val="36"/>
                          <w:szCs w:val="36"/>
                        </w:rPr>
                      </w:pPr>
                      <w:r w:rsidRPr="00F37397">
                        <w:rPr>
                          <w:rFonts w:ascii="UD デジタル 教科書体 N-B" w:eastAsia="UD デジタル 教科書体 N-B" w:hint="eastAsia"/>
                          <w:sz w:val="36"/>
                          <w:szCs w:val="36"/>
                        </w:rPr>
                        <w:t>亀城公園とその周辺</w:t>
                      </w:r>
                    </w:p>
                  </w:txbxContent>
                </v:textbox>
              </v:shape>
            </w:pict>
          </mc:Fallback>
        </mc:AlternateContent>
      </w:r>
      <w:r w:rsidR="00F37397">
        <w:rPr>
          <w:rFonts w:ascii="UD デジタル 教科書体 NK-B" w:eastAsia="UD デジタル 教科書体 NK-B" w:hAnsi="Meiryo UI" w:hint="eastAsia"/>
          <w:sz w:val="28"/>
          <w:szCs w:val="28"/>
        </w:rPr>
        <w:t xml:space="preserve"> </w:t>
      </w:r>
    </w:p>
    <w:p w14:paraId="021C6908" w14:textId="5D452068" w:rsidR="00674C2D" w:rsidRDefault="00E239FB" w:rsidP="000244C1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Meiryo UI" w:hAnsi="Meiryo UI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314267F" wp14:editId="45D2E8AE">
                <wp:simplePos x="0" y="0"/>
                <wp:positionH relativeFrom="column">
                  <wp:posOffset>3635127</wp:posOffset>
                </wp:positionH>
                <wp:positionV relativeFrom="paragraph">
                  <wp:posOffset>190242</wp:posOffset>
                </wp:positionV>
                <wp:extent cx="1743560" cy="1286359"/>
                <wp:effectExtent l="0" t="0" r="9525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560" cy="12863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54D5A" w14:textId="3DE94752" w:rsidR="00E34BC6" w:rsidRPr="00E34BC6" w:rsidRDefault="00E34BC6" w:rsidP="00E34BC6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E34BC6">
                              <w:rPr>
                                <w:rFonts w:ascii="UD デジタル 教科書体 NK-B" w:eastAsia="UD デジタル 教科書体 NK-B"/>
                              </w:rPr>
                              <w:drawing>
                                <wp:inline distT="0" distB="0" distL="0" distR="0" wp14:anchorId="01303BDD" wp14:editId="6EDE3602">
                                  <wp:extent cx="1425844" cy="1121410"/>
                                  <wp:effectExtent l="0" t="0" r="3175" b="2540"/>
                                  <wp:docPr id="66352023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221" cy="112799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585BA9" w14:textId="521D95A8" w:rsidR="00556ED6" w:rsidRPr="00556ED6" w:rsidRDefault="00556ED6" w:rsidP="00556ED6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267F" id="テキスト ボックス 20" o:spid="_x0000_s1028" type="#_x0000_t202" style="position:absolute;margin-left:286.25pt;margin-top:15pt;width:137.3pt;height:101.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" fillcolor="white [3201]" stroked="f" strokeweight=".5pt">
                <v:textbox>
                  <w:txbxContent>
                    <w:p w14:paraId="32754D5A" w14:textId="3DE94752" w:rsidR="00E34BC6" w:rsidRPr="00E34BC6" w:rsidRDefault="00E34BC6" w:rsidP="00E34BC6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E34BC6">
                        <w:rPr>
                          <w:rFonts w:ascii="UD デジタル 教科書体 NK-B" w:eastAsia="UD デジタル 教科書体 NK-B"/>
                        </w:rPr>
                        <w:drawing>
                          <wp:inline distT="0" distB="0" distL="0" distR="0" wp14:anchorId="01303BDD" wp14:editId="6EDE3602">
                            <wp:extent cx="1425844" cy="1121410"/>
                            <wp:effectExtent l="0" t="0" r="3175" b="2540"/>
                            <wp:docPr id="66352023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221" cy="112799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585BA9" w14:textId="521D95A8" w:rsidR="00556ED6" w:rsidRPr="00556ED6" w:rsidRDefault="00556ED6" w:rsidP="00556ED6">
                      <w:pPr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7F24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DC1FCDB" wp14:editId="4157EC94">
                <wp:simplePos x="0" y="0"/>
                <wp:positionH relativeFrom="column">
                  <wp:posOffset>189411</wp:posOffset>
                </wp:positionH>
                <wp:positionV relativeFrom="paragraph">
                  <wp:posOffset>375557</wp:posOffset>
                </wp:positionV>
                <wp:extent cx="3600450" cy="256032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97349" w14:textId="72B2AF35" w:rsidR="002B065B" w:rsidRDefault="007C1C24">
                            <w:pPr>
                              <w:rPr>
                                <w:rFonts w:ascii="UD デジタル 教科書体 NK-B" w:eastAsia="UD デジタル 教科書体 NK-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E9FA2" wp14:editId="4705B730">
                                  <wp:extent cx="3355383" cy="2272665"/>
                                  <wp:effectExtent l="0" t="0" r="0" b="0"/>
                                  <wp:docPr id="97945727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1913" cy="2277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FCDB" id="テキスト ボックス 5" o:spid="_x0000_s1029" type="#_x0000_t202" style="position:absolute;margin-left:14.9pt;margin-top:29.55pt;width:283.5pt;height:201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" fillcolor="white [3201]" stroked="f" strokeweight=".5pt">
                <v:textbox>
                  <w:txbxContent>
                    <w:p w14:paraId="5B697349" w14:textId="72B2AF35" w:rsidR="002B065B" w:rsidRDefault="007C1C24">
                      <w:pPr>
                        <w:rPr>
                          <w:rFonts w:ascii="UD デジタル 教科書体 NK-B" w:eastAsia="UD デジタル 教科書体 NK-B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8E9FA2" wp14:editId="4705B730">
                            <wp:extent cx="3355383" cy="2272665"/>
                            <wp:effectExtent l="0" t="0" r="0" b="0"/>
                            <wp:docPr id="97945727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1913" cy="2277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6FE" w:rsidRPr="000244C1">
        <w:rPr>
          <w:rFonts w:ascii="UD デジタル 教科書体 NK-B" w:eastAsia="UD デジタル 教科書体 NK-B" w:hAnsi="Meiryo UI" w:hint="eastAsia"/>
          <w:sz w:val="28"/>
          <w:szCs w:val="28"/>
        </w:rPr>
        <w:t>令和</w:t>
      </w:r>
      <w:r w:rsidR="00A457F4">
        <w:rPr>
          <w:rFonts w:ascii="UD デジタル 教科書体 NK-B" w:eastAsia="UD デジタル 教科書体 NK-B" w:hAnsi="Meiryo UI" w:hint="eastAsia"/>
          <w:sz w:val="28"/>
          <w:szCs w:val="28"/>
        </w:rPr>
        <w:t>８</w:t>
      </w:r>
      <w:r w:rsidR="00AA36FE" w:rsidRPr="000244C1">
        <w:rPr>
          <w:rFonts w:ascii="UD デジタル 教科書体 NK-B" w:eastAsia="UD デジタル 教科書体 NK-B" w:hAnsi="Meiryo UI" w:hint="eastAsia"/>
          <w:sz w:val="28"/>
          <w:szCs w:val="28"/>
        </w:rPr>
        <w:t>年3月～</w:t>
      </w:r>
      <w:r w:rsidR="00DE4C0C" w:rsidRPr="000244C1">
        <w:rPr>
          <w:rFonts w:ascii="UD デジタル 教科書体 NK-B" w:eastAsia="UD デジタル 教科書体 NK-B" w:hAnsi="Meiryo UI" w:hint="eastAsia"/>
          <w:sz w:val="28"/>
          <w:szCs w:val="28"/>
        </w:rPr>
        <w:t>1</w:t>
      </w:r>
      <w:r w:rsidR="00DE4C0C" w:rsidRPr="000244C1">
        <w:rPr>
          <w:rFonts w:ascii="UD デジタル 教科書体 NK-B" w:eastAsia="UD デジタル 教科書体 NK-B" w:hAnsi="Meiryo UI"/>
          <w:sz w:val="28"/>
          <w:szCs w:val="28"/>
        </w:rPr>
        <w:t>2</w:t>
      </w:r>
      <w:r w:rsidR="00AA36FE" w:rsidRPr="000244C1">
        <w:rPr>
          <w:rFonts w:ascii="UD デジタル 教科書体 NK-B" w:eastAsia="UD デジタル 教科書体 NK-B" w:hAnsi="Meiryo UI" w:hint="eastAsia"/>
          <w:sz w:val="28"/>
          <w:szCs w:val="28"/>
        </w:rPr>
        <w:t>月</w:t>
      </w:r>
      <w:r w:rsidR="00A3403B">
        <w:rPr>
          <w:rFonts w:ascii="UD デジタル 教科書体 NK-B" w:eastAsia="UD デジタル 教科書体 NK-B" w:hAnsi="Meiryo UI" w:hint="eastAsia"/>
          <w:sz w:val="28"/>
          <w:szCs w:val="28"/>
        </w:rPr>
        <w:t xml:space="preserve"> </w:t>
      </w:r>
      <w:r w:rsidR="00F37397">
        <w:rPr>
          <w:rFonts w:ascii="UD デジタル 教科書体 NK-B" w:eastAsia="UD デジタル 教科書体 NK-B" w:hAnsi="Meiryo UI"/>
          <w:sz w:val="28"/>
          <w:szCs w:val="28"/>
        </w:rPr>
        <w:t xml:space="preserve">   </w:t>
      </w:r>
      <w:r w:rsidR="00DE4C0C" w:rsidRPr="00DE4C0C">
        <w:rPr>
          <w:rFonts w:ascii="UD デジタル 教科書体 NK-B" w:eastAsia="UD デジタル 教科書体 NK-B" w:hAnsi="Meiryo UI" w:hint="eastAsia"/>
          <w:sz w:val="36"/>
          <w:szCs w:val="36"/>
        </w:rPr>
        <w:t>午前9時</w:t>
      </w:r>
      <w:r w:rsidR="00DE4C0C">
        <w:rPr>
          <w:rFonts w:ascii="UD デジタル 教科書体 NK-B" w:eastAsia="UD デジタル 教科書体 NK-B" w:hAnsi="Meiryo UI" w:hint="eastAsia"/>
          <w:sz w:val="36"/>
          <w:szCs w:val="36"/>
        </w:rPr>
        <w:t>3</w:t>
      </w:r>
      <w:r w:rsidR="00DE4C0C">
        <w:rPr>
          <w:rFonts w:ascii="UD デジタル 教科書体 NK-B" w:eastAsia="UD デジタル 教科書体 NK-B" w:hAnsi="Meiryo UI"/>
          <w:sz w:val="36"/>
          <w:szCs w:val="36"/>
        </w:rPr>
        <w:t>0</w:t>
      </w:r>
      <w:r w:rsidR="00DE4C0C" w:rsidRPr="00DE4C0C">
        <w:rPr>
          <w:rFonts w:ascii="UD デジタル 教科書体 NK-B" w:eastAsia="UD デジタル 教科書体 NK-B" w:hAnsi="Meiryo UI" w:hint="eastAsia"/>
          <w:sz w:val="36"/>
          <w:szCs w:val="36"/>
        </w:rPr>
        <w:t>分～</w:t>
      </w:r>
      <w:r w:rsidR="000244C1">
        <w:rPr>
          <w:rFonts w:ascii="UD デジタル 教科書体 NK-B" w:eastAsia="UD デジタル 教科書体 NK-B" w:hAnsi="Meiryo UI" w:hint="eastAsia"/>
          <w:sz w:val="36"/>
          <w:szCs w:val="36"/>
        </w:rPr>
        <w:t>正午</w:t>
      </w:r>
    </w:p>
    <w:p w14:paraId="16F613ED" w14:textId="702AF799" w:rsidR="000244C1" w:rsidRPr="00DE4C0C" w:rsidRDefault="009D3343" w:rsidP="000244C1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AB10D2" wp14:editId="732AC37B">
                <wp:simplePos x="0" y="0"/>
                <wp:positionH relativeFrom="margin">
                  <wp:posOffset>5323114</wp:posOffset>
                </wp:positionH>
                <wp:positionV relativeFrom="paragraph">
                  <wp:posOffset>384629</wp:posOffset>
                </wp:positionV>
                <wp:extent cx="1528082" cy="1044756"/>
                <wp:effectExtent l="0" t="0" r="0" b="317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082" cy="1044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CC876" w14:textId="0A27D527" w:rsidR="003F3FDA" w:rsidRDefault="007C1C24">
                            <w:r w:rsidRPr="007C1C24">
                              <w:rPr>
                                <w:noProof/>
                              </w:rPr>
                              <w:drawing>
                                <wp:inline distT="0" distB="0" distL="0" distR="0" wp14:anchorId="3C6D59E4" wp14:editId="1D216B13">
                                  <wp:extent cx="1187557" cy="946785"/>
                                  <wp:effectExtent l="114300" t="0" r="222250" b="196215"/>
                                  <wp:docPr id="1804943229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08" cy="94921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B10D2" id="テキスト ボックス 38" o:spid="_x0000_s1030" type="#_x0000_t202" style="position:absolute;margin-left:419.15pt;margin-top:30.3pt;width:120.3pt;height:82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" fillcolor="white [3201]" stroked="f" strokeweight=".5pt">
                <v:textbox>
                  <w:txbxContent>
                    <w:p w14:paraId="409CC876" w14:textId="0A27D527" w:rsidR="003F3FDA" w:rsidRDefault="007C1C24">
                      <w:r w:rsidRPr="007C1C24">
                        <w:rPr>
                          <w:noProof/>
                        </w:rPr>
                        <w:drawing>
                          <wp:inline distT="0" distB="0" distL="0" distR="0" wp14:anchorId="3C6D59E4" wp14:editId="1D216B13">
                            <wp:extent cx="1187557" cy="946785"/>
                            <wp:effectExtent l="114300" t="0" r="222250" b="196215"/>
                            <wp:docPr id="1804943229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08" cy="94921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73188" w14:textId="221F12B6" w:rsidR="00BA1C17" w:rsidRDefault="002B065B" w:rsidP="00DE4C0C">
      <w:pPr>
        <w:ind w:firstLineChars="750" w:firstLine="2700"/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UD デジタル 教科書体 NK-B" w:eastAsia="UD デジタル 教科書体 NK-B" w:hAnsi="Meiryo UI" w:hint="eastAsia"/>
          <w:sz w:val="36"/>
          <w:szCs w:val="36"/>
        </w:rPr>
        <w:t>：</w:t>
      </w:r>
    </w:p>
    <w:p w14:paraId="7AC96F8B" w14:textId="7E359E07" w:rsidR="000E2C49" w:rsidRPr="000E2C49" w:rsidRDefault="00A47850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45524C" wp14:editId="0D9B7ED2">
                <wp:simplePos x="0" y="0"/>
                <wp:positionH relativeFrom="column">
                  <wp:posOffset>3729446</wp:posOffset>
                </wp:positionH>
                <wp:positionV relativeFrom="paragraph">
                  <wp:posOffset>180703</wp:posOffset>
                </wp:positionV>
                <wp:extent cx="1658983" cy="1097280"/>
                <wp:effectExtent l="0" t="0" r="0" b="762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983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A2593" w14:textId="0A9E63AD" w:rsidR="00AE3964" w:rsidRDefault="00D243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3B73A" wp14:editId="026A7181">
                                  <wp:extent cx="1464590" cy="999490"/>
                                  <wp:effectExtent l="0" t="0" r="2540" b="0"/>
                                  <wp:docPr id="141687465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467" cy="1001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524C" id="テキスト ボックス 26" o:spid="_x0000_s1031" type="#_x0000_t202" style="position:absolute;margin-left:293.65pt;margin-top:14.25pt;width:130.65pt;height:86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" fillcolor="white [3201]" stroked="f" strokeweight=".5pt">
                <v:textbox>
                  <w:txbxContent>
                    <w:p w14:paraId="7D9A2593" w14:textId="0A9E63AD" w:rsidR="00AE3964" w:rsidRDefault="00D243C0">
                      <w:r>
                        <w:rPr>
                          <w:noProof/>
                        </w:rPr>
                        <w:drawing>
                          <wp:inline distT="0" distB="0" distL="0" distR="0" wp14:anchorId="3F53B73A" wp14:editId="026A7181">
                            <wp:extent cx="1464590" cy="999490"/>
                            <wp:effectExtent l="0" t="0" r="2540" b="0"/>
                            <wp:docPr id="141687465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467" cy="10014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149EAE" w14:textId="6C3CB64F" w:rsidR="000E2C49" w:rsidRPr="000E2C49" w:rsidRDefault="009D3343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  <w:r w:rsidRPr="00DE4C0C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04763" wp14:editId="2F365602">
                <wp:simplePos x="0" y="0"/>
                <wp:positionH relativeFrom="margin">
                  <wp:posOffset>5646102</wp:posOffset>
                </wp:positionH>
                <wp:positionV relativeFrom="paragraph">
                  <wp:posOffset>299176</wp:posOffset>
                </wp:positionV>
                <wp:extent cx="1133475" cy="588645"/>
                <wp:effectExtent l="19050" t="19050" r="28575" b="2095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886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F651D" id="楕円 2" o:spid="_x0000_s1026" style="position:absolute;left:0;text-align:left;margin-left:444.55pt;margin-top:23.55pt;width:89.25pt;height:46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" fillcolor="window" strokecolor="#00b0f0" strokeweight="3pt">
                <v:stroke joinstyle="miter"/>
                <w10:wrap anchorx="margin"/>
              </v:oval>
            </w:pict>
          </mc:Fallback>
        </mc:AlternateContent>
      </w:r>
      <w:r w:rsidR="00027F24">
        <w:rPr>
          <w:rFonts w:ascii="Meiryo UI" w:hAnsi="Meiryo U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AC3954" wp14:editId="2AEFBB79">
                <wp:simplePos x="0" y="0"/>
                <wp:positionH relativeFrom="column">
                  <wp:posOffset>-293914</wp:posOffset>
                </wp:positionH>
                <wp:positionV relativeFrom="paragraph">
                  <wp:posOffset>176712</wp:posOffset>
                </wp:positionV>
                <wp:extent cx="561703" cy="601708"/>
                <wp:effectExtent l="0" t="0" r="0" b="8255"/>
                <wp:wrapNone/>
                <wp:docPr id="1089149810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3" cy="601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121AB" w14:textId="0788D739" w:rsidR="00027F24" w:rsidRDefault="002911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77C42" wp14:editId="1B989328">
                                  <wp:extent cx="457200" cy="457200"/>
                                  <wp:effectExtent l="0" t="0" r="0" b="0"/>
                                  <wp:docPr id="1272923553" name="図 24" descr="かわいい 花 シルエット イラスト – Homu Inte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かわいい 花 シルエット イラスト – Homu Inte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595" cy="458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C3954" id="テキスト ボックス 23" o:spid="_x0000_s1032" type="#_x0000_t202" style="position:absolute;margin-left:-23.15pt;margin-top:13.9pt;width:44.25pt;height:47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" fillcolor="white [3201]" stroked="f" strokeweight=".5pt">
                <v:textbox>
                  <w:txbxContent>
                    <w:p w14:paraId="65F121AB" w14:textId="0788D739" w:rsidR="00027F24" w:rsidRDefault="00291122">
                      <w:r>
                        <w:rPr>
                          <w:noProof/>
                        </w:rPr>
                        <w:drawing>
                          <wp:inline distT="0" distB="0" distL="0" distR="0" wp14:anchorId="10077C42" wp14:editId="1B989328">
                            <wp:extent cx="457200" cy="457200"/>
                            <wp:effectExtent l="0" t="0" r="0" b="0"/>
                            <wp:docPr id="1272923553" name="図 24" descr="かわいい 花 シルエット イラスト – Homu Inte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かわいい 花 シルエット イラスト – Homu Inte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595" cy="45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F24">
        <w:rPr>
          <w:rFonts w:ascii="Meiryo UI" w:hAnsi="Meiryo UI"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1875B7B" wp14:editId="614A792C">
                <wp:simplePos x="0" y="0"/>
                <wp:positionH relativeFrom="margin">
                  <wp:posOffset>-267335</wp:posOffset>
                </wp:positionH>
                <wp:positionV relativeFrom="paragraph">
                  <wp:posOffset>286657</wp:posOffset>
                </wp:positionV>
                <wp:extent cx="561703" cy="640080"/>
                <wp:effectExtent l="0" t="0" r="0" b="7620"/>
                <wp:wrapNone/>
                <wp:docPr id="123717500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3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C9CF9" w14:textId="2C64BF91" w:rsidR="00007300" w:rsidRDefault="00007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75B7B" id="テキスト ボックス 21" o:spid="_x0000_s1033" type="#_x0000_t202" style="position:absolute;margin-left:-21.05pt;margin-top:22.55pt;width:44.25pt;height:50.4pt;z-index:-251603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s8MAIAAFoEAAAOAAAAZHJzL2Uyb0RvYy54bWysVEtv2zAMvg/YfxB0X+ykeXRGnCJLkWFA&#10;0BZIh54VWUoEyKImKbGzXz9KzmvdTsMuMilSfHwf6e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" fillcolor="white [3201]" stroked="f" strokeweight=".5pt">
                <v:textbox>
                  <w:txbxContent>
                    <w:p w14:paraId="69EC9CF9" w14:textId="2C64BF91" w:rsidR="00007300" w:rsidRDefault="00007300"/>
                  </w:txbxContent>
                </v:textbox>
                <w10:wrap anchorx="margin"/>
              </v:shape>
            </w:pict>
          </mc:Fallback>
        </mc:AlternateContent>
      </w:r>
    </w:p>
    <w:p w14:paraId="2887EA4E" w14:textId="71464D22" w:rsidR="000E2C49" w:rsidRPr="000E2C49" w:rsidRDefault="0008447A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C3E850" wp14:editId="1D9A7394">
                <wp:simplePos x="0" y="0"/>
                <wp:positionH relativeFrom="column">
                  <wp:posOffset>861426</wp:posOffset>
                </wp:positionH>
                <wp:positionV relativeFrom="paragraph">
                  <wp:posOffset>278303</wp:posOffset>
                </wp:positionV>
                <wp:extent cx="2308860" cy="571500"/>
                <wp:effectExtent l="19050" t="19050" r="34290" b="381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04882BA" w14:textId="3874DD0C" w:rsidR="00411C28" w:rsidRDefault="00411C28">
                            <w:r w:rsidRPr="00FB274B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　間　計　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C3E850" id="テキスト ボックス 4" o:spid="_x0000_s1034" type="#_x0000_t202" style="position:absolute;margin-left:67.85pt;margin-top:21.9pt;width:181.8pt;height:4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" fillcolor="white [3201]" strokecolor="#00b050" strokeweight="4.5pt">
                <v:textbox>
                  <w:txbxContent>
                    <w:p w14:paraId="504882BA" w14:textId="3874DD0C" w:rsidR="00411C28" w:rsidRDefault="00411C28">
                      <w:r w:rsidRPr="00FB274B">
                        <w:rPr>
                          <w:rFonts w:ascii="UD デジタル 教科書体 NK-B" w:eastAsia="UD デジタル 教科書体 NK-B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　間　計　画</w:t>
                      </w:r>
                    </w:p>
                  </w:txbxContent>
                </v:textbox>
              </v:shape>
            </w:pict>
          </mc:Fallback>
        </mc:AlternateContent>
      </w:r>
      <w:r w:rsidR="00027F24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C6F229" wp14:editId="1711A883">
                <wp:simplePos x="0" y="0"/>
                <wp:positionH relativeFrom="column">
                  <wp:posOffset>111034</wp:posOffset>
                </wp:positionH>
                <wp:positionV relativeFrom="paragraph">
                  <wp:posOffset>42182</wp:posOffset>
                </wp:positionV>
                <wp:extent cx="4146913" cy="718457"/>
                <wp:effectExtent l="0" t="0" r="635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913" cy="718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3545E" w14:textId="3788D422" w:rsidR="00556ED6" w:rsidRDefault="00411C28" w:rsidP="00DE4C0C">
                            <w:pPr>
                              <w:rPr>
                                <w:rFonts w:ascii="UD デジタル 教科書体 NK-B" w:eastAsia="UD デジタル 教科書体 NK-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320454FB" wp14:editId="6B3CF420">
                                  <wp:extent cx="670560" cy="357632"/>
                                  <wp:effectExtent l="0" t="19050" r="0" b="9969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800px-Duck_Sotka1.svg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90014">
                                            <a:off x="0" y="0"/>
                                            <a:ext cx="673524" cy="359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72"/>
                                <w:szCs w:val="72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443F6B0F" wp14:editId="4FFB09AC">
                                  <wp:extent cx="426832" cy="320563"/>
                                  <wp:effectExtent l="72390" t="60960" r="83820" b="4572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ilhouette-of-a-black-butterfly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7533505">
                                            <a:off x="0" y="0"/>
                                            <a:ext cx="460574" cy="345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C8690D" w14:textId="77777777" w:rsidR="00556ED6" w:rsidRDefault="00556ED6" w:rsidP="00DE4C0C">
                            <w:pPr>
                              <w:rPr>
                                <w:rFonts w:ascii="UD デジタル 教科書体 NK-B" w:eastAsia="UD デジタル 教科書体 NK-B"/>
                                <w:sz w:val="72"/>
                                <w:szCs w:val="72"/>
                              </w:rPr>
                            </w:pPr>
                          </w:p>
                          <w:p w14:paraId="7D72D576" w14:textId="77777777" w:rsidR="00556ED6" w:rsidRPr="00DE4C0C" w:rsidRDefault="00556ED6" w:rsidP="00DE4C0C">
                            <w:pPr>
                              <w:rPr>
                                <w:rFonts w:ascii="UD デジタル 教科書体 NK-B" w:eastAsia="UD デジタル 教科書体 NK-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F229" id="テキスト ボックス 6" o:spid="_x0000_s1035" type="#_x0000_t202" style="position:absolute;margin-left:8.75pt;margin-top:3.3pt;width:326.55pt;height:5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" fillcolor="white [3201]" stroked="f" strokeweight=".5pt">
                <v:textbox>
                  <w:txbxContent>
                    <w:p w14:paraId="2803545E" w14:textId="3788D422" w:rsidR="00556ED6" w:rsidRDefault="00411C28" w:rsidP="00DE4C0C">
                      <w:pPr>
                        <w:rPr>
                          <w:rFonts w:ascii="UD デジタル 教科書体 NK-B" w:eastAsia="UD デジタル 教科書体 NK-B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320454FB" wp14:editId="6B3CF420">
                            <wp:extent cx="670560" cy="357632"/>
                            <wp:effectExtent l="0" t="19050" r="0" b="9969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800px-Duck_Sotka1.svg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90014">
                                      <a:off x="0" y="0"/>
                                      <a:ext cx="673524" cy="359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UD デジタル 教科書体 NK-B" w:eastAsia="UD デジタル 教科書体 NK-B" w:hint="eastAsia"/>
                          <w:sz w:val="72"/>
                          <w:szCs w:val="72"/>
                        </w:rPr>
                        <w:t xml:space="preserve">　　　　　　　　 </w:t>
                      </w:r>
                      <w:r>
                        <w:rPr>
                          <w:rFonts w:ascii="UD デジタル 教科書体 NK-B" w:eastAsia="UD デジタル 教科書体 NK-B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UD デジタル 教科書体 NK-B" w:eastAsia="UD デジタル 教科書体 NK-B"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443F6B0F" wp14:editId="4FFB09AC">
                            <wp:extent cx="426832" cy="320563"/>
                            <wp:effectExtent l="72390" t="60960" r="83820" b="4572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ilhouette-of-a-black-butterfly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7533505">
                                      <a:off x="0" y="0"/>
                                      <a:ext cx="460574" cy="345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C8690D" w14:textId="77777777" w:rsidR="00556ED6" w:rsidRDefault="00556ED6" w:rsidP="00DE4C0C">
                      <w:pPr>
                        <w:rPr>
                          <w:rFonts w:ascii="UD デジタル 教科書体 NK-B" w:eastAsia="UD デジタル 教科書体 NK-B"/>
                          <w:sz w:val="72"/>
                          <w:szCs w:val="72"/>
                        </w:rPr>
                      </w:pPr>
                    </w:p>
                    <w:p w14:paraId="7D72D576" w14:textId="77777777" w:rsidR="00556ED6" w:rsidRPr="00DE4C0C" w:rsidRDefault="00556ED6" w:rsidP="00DE4C0C">
                      <w:pPr>
                        <w:rPr>
                          <w:rFonts w:ascii="UD デジタル 教科書体 NK-B" w:eastAsia="UD デジタル 教科書体 NK-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7850" w:rsidRPr="00DE4C0C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0ED58" wp14:editId="4E1E9EEB">
                <wp:simplePos x="0" y="0"/>
                <wp:positionH relativeFrom="margin">
                  <wp:posOffset>5756275</wp:posOffset>
                </wp:positionH>
                <wp:positionV relativeFrom="paragraph">
                  <wp:posOffset>24130</wp:posOffset>
                </wp:positionV>
                <wp:extent cx="905608" cy="298645"/>
                <wp:effectExtent l="0" t="0" r="889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08" cy="29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925D9" w14:textId="77777777" w:rsidR="00AA36FE" w:rsidRPr="00D87B7A" w:rsidRDefault="00AA36FE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D87B7A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参加無料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ED58" id="テキスト ボックス 3" o:spid="_x0000_s1036" type="#_x0000_t202" style="position:absolute;margin-left:453.25pt;margin-top:1.9pt;width:71.3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" fillcolor="white [3201]" stroked="f" strokeweight=".5pt">
                <v:textbox>
                  <w:txbxContent>
                    <w:p w14:paraId="700925D9" w14:textId="77777777" w:rsidR="00AA36FE" w:rsidRPr="00D87B7A" w:rsidRDefault="00AA36FE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D87B7A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参加無料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12264" w14:textId="458D077B" w:rsidR="000E2C49" w:rsidRPr="000E2C49" w:rsidRDefault="00A47850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Meiryo UI" w:hAnsi="Meiryo U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1DD18B" wp14:editId="4E64DFCF">
                <wp:simplePos x="0" y="0"/>
                <wp:positionH relativeFrom="margin">
                  <wp:posOffset>4518301</wp:posOffset>
                </wp:positionH>
                <wp:positionV relativeFrom="paragraph">
                  <wp:posOffset>187491</wp:posOffset>
                </wp:positionV>
                <wp:extent cx="2217420" cy="1897214"/>
                <wp:effectExtent l="19050" t="19050" r="11430" b="2730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897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0763C6" w14:textId="77777777" w:rsidR="002B065B" w:rsidRPr="00AF6497" w:rsidRDefault="002B065B" w:rsidP="00FD4666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対象：小学生以下は保護者同伴</w:t>
                            </w:r>
                          </w:p>
                          <w:p w14:paraId="08B8F23A" w14:textId="4246DE47" w:rsidR="00DF08F2" w:rsidRDefault="002B065B" w:rsidP="00FD4666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持ち物：双眼鏡</w:t>
                            </w:r>
                            <w:r w:rsidR="00DF08F2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(貸出あります</w:t>
                            </w:r>
                            <w:r w:rsidR="00DF08F2"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  <w:t>)</w:t>
                            </w:r>
                          </w:p>
                          <w:p w14:paraId="1F8BA59B" w14:textId="3A3153F1" w:rsidR="002B065B" w:rsidRPr="00AF6497" w:rsidRDefault="003C3AF3" w:rsidP="00DF08F2">
                            <w:pPr>
                              <w:spacing w:line="300" w:lineRule="exact"/>
                              <w:ind w:firstLineChars="350" w:firstLine="742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帽子</w:t>
                            </w:r>
                            <w:r w:rsidR="000D374E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が有るとよい</w:t>
                            </w:r>
                          </w:p>
                          <w:p w14:paraId="4B5CFCC1" w14:textId="77777777" w:rsidR="002B065B" w:rsidRPr="00AF6497" w:rsidRDefault="002B065B" w:rsidP="00FD4666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集合：朝9時30分</w:t>
                            </w:r>
                          </w:p>
                          <w:p w14:paraId="495962F6" w14:textId="77777777" w:rsidR="002B065B" w:rsidRPr="00AF6497" w:rsidRDefault="00A76413" w:rsidP="00A76413">
                            <w:pPr>
                              <w:spacing w:line="300" w:lineRule="exact"/>
                              <w:ind w:firstLineChars="150" w:firstLine="318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(</w:t>
                            </w:r>
                            <w:r w:rsidR="00452252"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亀城公園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)</w:t>
                            </w:r>
                            <w:r w:rsidR="00452252"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 xml:space="preserve"> </w:t>
                            </w:r>
                            <w:r w:rsidR="006D5528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刈谷市体育館南</w:t>
                            </w:r>
                          </w:p>
                          <w:p w14:paraId="053651F6" w14:textId="77777777" w:rsidR="00452252" w:rsidRDefault="006D5528" w:rsidP="00A76413">
                            <w:pPr>
                              <w:spacing w:line="300" w:lineRule="exact"/>
                              <w:ind w:firstLineChars="200" w:firstLine="424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 xml:space="preserve">東屋・時計塔前 　</w:t>
                            </w:r>
                            <w:r w:rsidR="00A76413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 xml:space="preserve"> </w:t>
                            </w:r>
                            <w:r w:rsidR="00452252" w:rsidRPr="00AF6497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現地集合</w:t>
                            </w:r>
                          </w:p>
                          <w:p w14:paraId="75D55E85" w14:textId="07496FC0" w:rsidR="00154AFB" w:rsidRPr="00AF6497" w:rsidRDefault="00154AFB" w:rsidP="00154AFB">
                            <w:pPr>
                              <w:spacing w:line="300" w:lineRule="exact"/>
                              <w:rPr>
                                <w:rFonts w:ascii="UD デジタル 教科書体 NK-B" w:eastAsia="UD デジタル 教科書体 NK-B"/>
                                <w:spacing w:val="-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解散：</w:t>
                            </w:r>
                            <w:r w:rsidR="002E1926">
                              <w:rPr>
                                <w:rFonts w:ascii="UD デジタル 教科書体 NK-B" w:eastAsia="UD デジタル 教科書体 NK-B" w:hint="eastAsia"/>
                                <w:spacing w:val="-8"/>
                              </w:rPr>
                              <w:t>１２時頃</w:t>
                            </w:r>
                          </w:p>
                          <w:p w14:paraId="0FF2EEA3" w14:textId="74AF262B" w:rsidR="00AF6497" w:rsidRPr="002B065B" w:rsidRDefault="00FD4666" w:rsidP="00CD0707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雨天：中止</w:t>
                            </w:r>
                            <w:r w:rsidR="002D767E">
                              <w:rPr>
                                <w:rFonts w:ascii="UD デジタル 教科書体 NK-B" w:eastAsia="UD デジタル 教科書体 NK-B" w:hint="eastAsia"/>
                              </w:rPr>
                              <w:t>（</w:t>
                            </w:r>
                            <w:r w:rsidR="00154AFB">
                              <w:rPr>
                                <w:rFonts w:ascii="UD デジタル 教科書体 NK-B" w:eastAsia="UD デジタル 教科書体 NK-B" w:hint="eastAsia"/>
                              </w:rPr>
                              <w:t>少雨実施します</w:t>
                            </w:r>
                            <w:r w:rsidR="002D767E">
                              <w:rPr>
                                <w:rFonts w:ascii="UD デジタル 教科書体 NK-B" w:eastAsia="UD デジタル 教科書体 NK-B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D18B" id="_x0000_s1037" type="#_x0000_t202" style="position:absolute;margin-left:355.75pt;margin-top:14.75pt;width:174.6pt;height:149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" strokecolor="red" strokeweight="3pt">
                <v:textbox>
                  <w:txbxContent>
                    <w:p w14:paraId="7D0763C6" w14:textId="77777777" w:rsidR="002B065B" w:rsidRPr="00AF6497" w:rsidRDefault="002B065B" w:rsidP="00FD4666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対象：小学生以下は保護者同伴</w:t>
                      </w:r>
                    </w:p>
                    <w:p w14:paraId="08B8F23A" w14:textId="4246DE47" w:rsidR="00DF08F2" w:rsidRDefault="002B065B" w:rsidP="00FD4666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持ち物：双眼鏡</w:t>
                      </w:r>
                      <w:r w:rsidR="00DF08F2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(貸出あります</w:t>
                      </w:r>
                      <w:r w:rsidR="00DF08F2">
                        <w:rPr>
                          <w:rFonts w:ascii="UD デジタル 教科書体 NK-B" w:eastAsia="UD デジタル 教科書体 NK-B"/>
                          <w:spacing w:val="-8"/>
                        </w:rPr>
                        <w:t>)</w:t>
                      </w:r>
                    </w:p>
                    <w:p w14:paraId="1F8BA59B" w14:textId="3A3153F1" w:rsidR="002B065B" w:rsidRPr="00AF6497" w:rsidRDefault="003C3AF3" w:rsidP="00DF08F2">
                      <w:pPr>
                        <w:spacing w:line="300" w:lineRule="exact"/>
                        <w:ind w:firstLineChars="350" w:firstLine="742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帽子</w:t>
                      </w:r>
                      <w:r w:rsidR="000D374E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が有るとよい</w:t>
                      </w:r>
                    </w:p>
                    <w:p w14:paraId="4B5CFCC1" w14:textId="77777777" w:rsidR="002B065B" w:rsidRPr="00AF6497" w:rsidRDefault="002B065B" w:rsidP="00FD4666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集合：朝9時30分</w:t>
                      </w:r>
                    </w:p>
                    <w:p w14:paraId="495962F6" w14:textId="77777777" w:rsidR="002B065B" w:rsidRPr="00AF6497" w:rsidRDefault="00A76413" w:rsidP="00A76413">
                      <w:pPr>
                        <w:spacing w:line="300" w:lineRule="exact"/>
                        <w:ind w:firstLineChars="150" w:firstLine="318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(</w:t>
                      </w:r>
                      <w:r w:rsidR="00452252"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亀城公園</w:t>
                      </w:r>
                      <w:r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)</w:t>
                      </w:r>
                      <w:r w:rsidR="00452252"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 xml:space="preserve"> </w:t>
                      </w:r>
                      <w:r w:rsidR="006D5528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刈谷市体育館南</w:t>
                      </w:r>
                    </w:p>
                    <w:p w14:paraId="053651F6" w14:textId="77777777" w:rsidR="00452252" w:rsidRDefault="006D5528" w:rsidP="00A76413">
                      <w:pPr>
                        <w:spacing w:line="300" w:lineRule="exact"/>
                        <w:ind w:firstLineChars="200" w:firstLine="424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 xml:space="preserve">東屋・時計塔前 　</w:t>
                      </w:r>
                      <w:r w:rsidR="00A76413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 xml:space="preserve"> </w:t>
                      </w:r>
                      <w:r w:rsidR="00452252" w:rsidRPr="00AF6497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現地集合</w:t>
                      </w:r>
                    </w:p>
                    <w:p w14:paraId="75D55E85" w14:textId="07496FC0" w:rsidR="00154AFB" w:rsidRPr="00AF6497" w:rsidRDefault="00154AFB" w:rsidP="00154AFB">
                      <w:pPr>
                        <w:spacing w:line="300" w:lineRule="exact"/>
                        <w:rPr>
                          <w:rFonts w:ascii="UD デジタル 教科書体 NK-B" w:eastAsia="UD デジタル 教科書体 NK-B"/>
                          <w:spacing w:val="-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解散：</w:t>
                      </w:r>
                      <w:r w:rsidR="002E1926">
                        <w:rPr>
                          <w:rFonts w:ascii="UD デジタル 教科書体 NK-B" w:eastAsia="UD デジタル 教科書体 NK-B" w:hint="eastAsia"/>
                          <w:spacing w:val="-8"/>
                        </w:rPr>
                        <w:t>１２時頃</w:t>
                      </w:r>
                    </w:p>
                    <w:p w14:paraId="0FF2EEA3" w14:textId="74AF262B" w:rsidR="00AF6497" w:rsidRPr="002B065B" w:rsidRDefault="00FD4666" w:rsidP="00CD0707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雨天：中止</w:t>
                      </w:r>
                      <w:r w:rsidR="002D767E">
                        <w:rPr>
                          <w:rFonts w:ascii="UD デジタル 教科書体 NK-B" w:eastAsia="UD デジタル 教科書体 NK-B" w:hint="eastAsia"/>
                        </w:rPr>
                        <w:t>（</w:t>
                      </w:r>
                      <w:r w:rsidR="00154AFB">
                        <w:rPr>
                          <w:rFonts w:ascii="UD デジタル 教科書体 NK-B" w:eastAsia="UD デジタル 教科書体 NK-B" w:hint="eastAsia"/>
                        </w:rPr>
                        <w:t>少雨実施します</w:t>
                      </w:r>
                      <w:r w:rsidR="002D767E">
                        <w:rPr>
                          <w:rFonts w:ascii="UD デジタル 教科書体 NK-B" w:eastAsia="UD デジタル 教科書体 NK-B" w:hint="eastAsia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3BF8DD" w14:textId="1E5797E0" w:rsidR="000E2C49" w:rsidRPr="000E2C49" w:rsidRDefault="00A7338A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B8D5ED" wp14:editId="10E48C16">
                <wp:simplePos x="0" y="0"/>
                <wp:positionH relativeFrom="margin">
                  <wp:posOffset>-70402</wp:posOffset>
                </wp:positionH>
                <wp:positionV relativeFrom="paragraph">
                  <wp:posOffset>3810082</wp:posOffset>
                </wp:positionV>
                <wp:extent cx="3246120" cy="1038473"/>
                <wp:effectExtent l="19050" t="19050" r="1143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1038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894081D" w14:textId="7281F01B" w:rsidR="00667833" w:rsidRDefault="00667833" w:rsidP="0066783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96BC0">
                              <w:rPr>
                                <w:rFonts w:ascii="UD デジタル 教科書体 NK-B" w:eastAsia="UD デジタル 教科書体 NK-B" w:hint="eastAsia"/>
                              </w:rPr>
                              <w:t>詳細は</w:t>
                            </w:r>
                          </w:p>
                          <w:p w14:paraId="5FC1AA0A" w14:textId="77777777" w:rsidR="0098430D" w:rsidRDefault="0098430D" w:rsidP="0066783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14:paraId="3888DF26" w14:textId="77777777" w:rsidR="00A7338A" w:rsidRDefault="00A7338A" w:rsidP="0066783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14:paraId="13351EF0" w14:textId="19F74293" w:rsidR="0098430D" w:rsidRDefault="0098430D" w:rsidP="0066783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  <w:p w14:paraId="64DEC4ED" w14:textId="5E8650EA" w:rsidR="0098430D" w:rsidRDefault="00A7338A" w:rsidP="0066783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A7338A">
                              <w:rPr>
                                <w:rFonts w:ascii="UD デジタル 教科書体 NK-B" w:eastAsia="UD デジタル 教科書体 NK-B"/>
                                <w:noProof/>
                              </w:rPr>
                              <w:drawing>
                                <wp:inline distT="0" distB="0" distL="0" distR="0" wp14:anchorId="61DB14B2" wp14:editId="6F9BB69E">
                                  <wp:extent cx="3025140" cy="294005"/>
                                  <wp:effectExtent l="0" t="0" r="3810" b="0"/>
                                  <wp:docPr id="102458623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5140" cy="294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16234" w14:textId="77777777" w:rsidR="0098430D" w:rsidRPr="00D96BC0" w:rsidRDefault="0098430D" w:rsidP="00667833">
                            <w:pPr>
                              <w:spacing w:line="24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8D5ED" id="テキスト ボックス 8" o:spid="_x0000_s1038" type="#_x0000_t202" style="position:absolute;margin-left:-5.55pt;margin-top:300pt;width:255.6pt;height:81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" fillcolor="white [3201]" strokecolor="#00b0f0" strokeweight="3pt">
                <v:stroke linestyle="thickThin"/>
                <v:textbox>
                  <w:txbxContent>
                    <w:p w14:paraId="7894081D" w14:textId="7281F01B" w:rsidR="00667833" w:rsidRDefault="00667833" w:rsidP="0066783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  <w:r w:rsidRPr="00D96BC0">
                        <w:rPr>
                          <w:rFonts w:ascii="UD デジタル 教科書体 NK-B" w:eastAsia="UD デジタル 教科書体 NK-B" w:hint="eastAsia"/>
                        </w:rPr>
                        <w:t>詳細は</w:t>
                      </w:r>
                    </w:p>
                    <w:p w14:paraId="5FC1AA0A" w14:textId="77777777" w:rsidR="0098430D" w:rsidRDefault="0098430D" w:rsidP="0066783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14:paraId="3888DF26" w14:textId="77777777" w:rsidR="00A7338A" w:rsidRDefault="00A7338A" w:rsidP="0066783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14:paraId="13351EF0" w14:textId="19F74293" w:rsidR="0098430D" w:rsidRDefault="0098430D" w:rsidP="0066783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</w:p>
                    <w:p w14:paraId="64DEC4ED" w14:textId="5E8650EA" w:rsidR="0098430D" w:rsidRDefault="00A7338A" w:rsidP="0066783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  <w:r w:rsidRPr="00A7338A">
                        <w:rPr>
                          <w:rFonts w:ascii="UD デジタル 教科書体 NK-B" w:eastAsia="UD デジタル 教科書体 NK-B"/>
                          <w:noProof/>
                        </w:rPr>
                        <w:drawing>
                          <wp:inline distT="0" distB="0" distL="0" distR="0" wp14:anchorId="61DB14B2" wp14:editId="6F9BB69E">
                            <wp:extent cx="3025140" cy="294005"/>
                            <wp:effectExtent l="0" t="0" r="3810" b="0"/>
                            <wp:docPr id="102458623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5140" cy="294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16234" w14:textId="77777777" w:rsidR="0098430D" w:rsidRPr="00D96BC0" w:rsidRDefault="0098430D" w:rsidP="00667833">
                      <w:pPr>
                        <w:spacing w:line="240" w:lineRule="exact"/>
                        <w:rPr>
                          <w:rFonts w:ascii="UD デジタル 教科書体 NK-B" w:eastAsia="UD デジタル 教科書体 NK-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7B7A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EB7635" wp14:editId="01604E9F">
                <wp:simplePos x="0" y="0"/>
                <wp:positionH relativeFrom="column">
                  <wp:posOffset>4593479</wp:posOffset>
                </wp:positionH>
                <wp:positionV relativeFrom="paragraph">
                  <wp:posOffset>1778635</wp:posOffset>
                </wp:positionV>
                <wp:extent cx="2027582" cy="1447137"/>
                <wp:effectExtent l="0" t="0" r="0" b="1270"/>
                <wp:wrapNone/>
                <wp:docPr id="8526488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82" cy="1447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CC13B" w14:textId="5EF16E42" w:rsidR="00273CE6" w:rsidRPr="00273CE6" w:rsidRDefault="00273CE6" w:rsidP="00273CE6">
                            <w:r w:rsidRPr="00273CE6">
                              <w:rPr>
                                <w:noProof/>
                              </w:rPr>
                              <w:drawing>
                                <wp:inline distT="0" distB="0" distL="0" distR="0" wp14:anchorId="16DE3D27" wp14:editId="40DF43A0">
                                  <wp:extent cx="1791693" cy="1343770"/>
                                  <wp:effectExtent l="0" t="0" r="0" b="8890"/>
                                  <wp:docPr id="669378928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442" cy="1364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407BFA" w14:textId="0AD08A36" w:rsidR="00D87B7A" w:rsidRDefault="00D87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B7635" id="テキスト ボックス 1" o:spid="_x0000_s1039" type="#_x0000_t202" style="position:absolute;margin-left:361.7pt;margin-top:140.05pt;width:159.65pt;height:113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" fillcolor="white [3201]" stroked="f" strokeweight=".5pt">
                <v:textbox>
                  <w:txbxContent>
                    <w:p w14:paraId="66DCC13B" w14:textId="5EF16E42" w:rsidR="00273CE6" w:rsidRPr="00273CE6" w:rsidRDefault="00273CE6" w:rsidP="00273CE6">
                      <w:r w:rsidRPr="00273CE6">
                        <w:rPr>
                          <w:noProof/>
                        </w:rPr>
                        <w:drawing>
                          <wp:inline distT="0" distB="0" distL="0" distR="0" wp14:anchorId="16DE3D27" wp14:editId="40DF43A0">
                            <wp:extent cx="1791693" cy="1343770"/>
                            <wp:effectExtent l="0" t="0" r="0" b="8890"/>
                            <wp:docPr id="669378928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442" cy="1364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407BFA" w14:textId="0AD08A36" w:rsidR="00D87B7A" w:rsidRDefault="00D87B7A"/>
                  </w:txbxContent>
                </v:textbox>
              </v:shape>
            </w:pict>
          </mc:Fallback>
        </mc:AlternateContent>
      </w:r>
      <w:r w:rsidR="00D97B3B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BF63A32" wp14:editId="3D42C3F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216400" cy="810127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16400" cy="810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D4A18" w14:textId="68708860" w:rsidR="00456892" w:rsidRDefault="009E7252" w:rsidP="00D97B3B">
                            <w:pPr>
                              <w:spacing w:line="360" w:lineRule="exact"/>
                              <w:ind w:firstLineChars="100" w:firstLine="220"/>
                              <w:rPr>
                                <w:sz w:val="24"/>
                                <w:szCs w:val="24"/>
                              </w:rPr>
                            </w:pPr>
                            <w:r w:rsidRP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季節の変化を実感する自然観察会</w:t>
                            </w:r>
                            <w:r w:rsid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です</w:t>
                            </w:r>
                            <w:r w:rsidRP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。ネイチャーゲームや自然クイズ</w:t>
                            </w:r>
                            <w:r w:rsidR="003C3AF3" w:rsidRP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、自然の遊び、</w:t>
                            </w:r>
                            <w:r w:rsid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自然に関するお話</w:t>
                            </w:r>
                            <w:r w:rsidRP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なども入れて、楽しみながら散策しま</w:t>
                            </w:r>
                            <w:r w:rsidR="003C3AF3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す。</w:t>
                            </w:r>
                            <w:r w:rsidR="003736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8506BB7" w14:textId="33BC9316" w:rsidR="00556ED6" w:rsidRPr="009E7252" w:rsidRDefault="0037365B" w:rsidP="00456892">
                            <w:pPr>
                              <w:ind w:firstLineChars="550" w:firstLine="1540"/>
                              <w:rPr>
                                <w:sz w:val="24"/>
                                <w:szCs w:val="24"/>
                              </w:rPr>
                            </w:pPr>
                            <w:r w:rsidRPr="0037365B">
                              <w:rPr>
                                <w:rFonts w:ascii="UD デジタル 教科書体 NK-B" w:eastAsia="UD デジタル 教科書体 NK-B" w:hAnsi="Meiryo UI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762D9A">
                              <w:rPr>
                                <w:rFonts w:ascii="UD デジタル 教科書体 NK-B" w:eastAsia="UD デジタル 教科書体 NK-B" w:hAnsi="Meiryo UI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37365B">
                              <w:rPr>
                                <w:rFonts w:ascii="UD デジタル 教科書体 NK-B" w:eastAsia="UD デジタル 教科書体 NK-B" w:hAnsi="Meiryo UI" w:hint="eastAsia"/>
                                <w:sz w:val="28"/>
                                <w:szCs w:val="28"/>
                              </w:rPr>
                              <w:t>年3月～1</w:t>
                            </w:r>
                            <w:r w:rsidRPr="0037365B">
                              <w:rPr>
                                <w:rFonts w:ascii="UD デジタル 教科書体 NK-B" w:eastAsia="UD デジタル 教科書体 NK-B" w:hAnsi="Meiryo UI"/>
                                <w:sz w:val="28"/>
                                <w:szCs w:val="28"/>
                              </w:rPr>
                              <w:t>2</w:t>
                            </w:r>
                            <w:r w:rsidRPr="0037365B">
                              <w:rPr>
                                <w:rFonts w:ascii="UD デジタル 教科書体 NK-B" w:eastAsia="UD デジタル 教科書体 NK-B" w:hAnsi="Meiryo UI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8B6774">
                              <w:rPr>
                                <w:rFonts w:ascii="UD デジタル 教科書体 NK-B" w:eastAsia="UD デジタル 教科書体 NK-B" w:hAnsi="Meiryo UI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AC42257" wp14:editId="31663D25">
                                  <wp:extent cx="3537109" cy="2878329"/>
                                  <wp:effectExtent l="0" t="0" r="635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ublicdomainq-0018632rzs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0549" cy="2881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3A32" id="テキスト ボックス 14" o:spid="_x0000_s1040" type="#_x0000_t202" style="position:absolute;margin-left:0;margin-top:.75pt;width:332pt;height:63.8pt;flip:x;z-index:-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" fillcolor="white [3201]" stroked="f" strokeweight=".5pt">
                <v:textbox>
                  <w:txbxContent>
                    <w:p w14:paraId="563D4A18" w14:textId="68708860" w:rsidR="00456892" w:rsidRDefault="009E7252" w:rsidP="00D97B3B">
                      <w:pPr>
                        <w:spacing w:line="360" w:lineRule="exact"/>
                        <w:ind w:firstLineChars="100" w:firstLine="220"/>
                        <w:rPr>
                          <w:sz w:val="24"/>
                          <w:szCs w:val="24"/>
                        </w:rPr>
                      </w:pPr>
                      <w:r w:rsidRP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季節の変化を実感する自然観察会</w:t>
                      </w:r>
                      <w:r w:rsid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です</w:t>
                      </w:r>
                      <w:r w:rsidRP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。ネイチャーゲームや自然クイズ</w:t>
                      </w:r>
                      <w:r w:rsidR="003C3AF3" w:rsidRP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、自然の遊び、</w:t>
                      </w:r>
                      <w:r w:rsid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自然に関するお話</w:t>
                      </w:r>
                      <w:r w:rsidRP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なども入れて、楽しみながら散策しま</w:t>
                      </w:r>
                      <w:r w:rsidR="003C3AF3">
                        <w:rPr>
                          <w:rFonts w:ascii="HGS創英角ｺﾞｼｯｸUB" w:eastAsia="HGS創英角ｺﾞｼｯｸUB" w:hAnsi="HGS創英角ｺﾞｼｯｸUB" w:hint="eastAsia"/>
                        </w:rPr>
                        <w:t>す。</w:t>
                      </w:r>
                      <w:r w:rsidR="0037365B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8506BB7" w14:textId="33BC9316" w:rsidR="00556ED6" w:rsidRPr="009E7252" w:rsidRDefault="0037365B" w:rsidP="00456892">
                      <w:pPr>
                        <w:ind w:firstLineChars="550" w:firstLine="1540"/>
                        <w:rPr>
                          <w:sz w:val="24"/>
                          <w:szCs w:val="24"/>
                        </w:rPr>
                      </w:pPr>
                      <w:r w:rsidRPr="0037365B">
                        <w:rPr>
                          <w:rFonts w:ascii="UD デジタル 教科書体 NK-B" w:eastAsia="UD デジタル 教科書体 NK-B" w:hAnsi="Meiryo UI" w:hint="eastAsia"/>
                          <w:sz w:val="28"/>
                          <w:szCs w:val="28"/>
                        </w:rPr>
                        <w:t>令和</w:t>
                      </w:r>
                      <w:r w:rsidR="00762D9A">
                        <w:rPr>
                          <w:rFonts w:ascii="UD デジタル 教科書体 NK-B" w:eastAsia="UD デジタル 教科書体 NK-B" w:hAnsi="Meiryo UI" w:hint="eastAsia"/>
                          <w:sz w:val="28"/>
                          <w:szCs w:val="28"/>
                        </w:rPr>
                        <w:t>３</w:t>
                      </w:r>
                      <w:r w:rsidRPr="0037365B">
                        <w:rPr>
                          <w:rFonts w:ascii="UD デジタル 教科書体 NK-B" w:eastAsia="UD デジタル 教科書体 NK-B" w:hAnsi="Meiryo UI" w:hint="eastAsia"/>
                          <w:sz w:val="28"/>
                          <w:szCs w:val="28"/>
                        </w:rPr>
                        <w:t>年3月～1</w:t>
                      </w:r>
                      <w:r w:rsidRPr="0037365B">
                        <w:rPr>
                          <w:rFonts w:ascii="UD デジタル 教科書体 NK-B" w:eastAsia="UD デジタル 教科書体 NK-B" w:hAnsi="Meiryo UI"/>
                          <w:sz w:val="28"/>
                          <w:szCs w:val="28"/>
                        </w:rPr>
                        <w:t>2</w:t>
                      </w:r>
                      <w:r w:rsidRPr="0037365B">
                        <w:rPr>
                          <w:rFonts w:ascii="UD デジタル 教科書体 NK-B" w:eastAsia="UD デジタル 教科書体 NK-B" w:hAnsi="Meiryo UI" w:hint="eastAsia"/>
                          <w:sz w:val="28"/>
                          <w:szCs w:val="28"/>
                        </w:rPr>
                        <w:t>月</w:t>
                      </w:r>
                      <w:r w:rsidR="008B6774">
                        <w:rPr>
                          <w:rFonts w:ascii="UD デジタル 教科書体 NK-B" w:eastAsia="UD デジタル 教科書体 NK-B" w:hAnsi="Meiryo UI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AC42257" wp14:editId="31663D25">
                            <wp:extent cx="3537109" cy="2878329"/>
                            <wp:effectExtent l="0" t="0" r="635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ublicdomainq-0018632rzs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0549" cy="2881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0DA">
        <w:rPr>
          <w:rFonts w:ascii="Meiryo UI" w:hAnsi="Meiryo UI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26E86B1" wp14:editId="4A808113">
                <wp:simplePos x="0" y="0"/>
                <wp:positionH relativeFrom="margin">
                  <wp:posOffset>4271010</wp:posOffset>
                </wp:positionH>
                <wp:positionV relativeFrom="paragraph">
                  <wp:posOffset>3347085</wp:posOffset>
                </wp:positionV>
                <wp:extent cx="2266950" cy="784860"/>
                <wp:effectExtent l="19050" t="19050" r="19050" b="15240"/>
                <wp:wrapThrough wrapText="bothSides">
                  <wp:wrapPolygon edited="0">
                    <wp:start x="-182" y="-524"/>
                    <wp:lineTo x="-182" y="21495"/>
                    <wp:lineTo x="21600" y="21495"/>
                    <wp:lineTo x="21600" y="-524"/>
                    <wp:lineTo x="-182" y="-524"/>
                  </wp:wrapPolygon>
                </wp:wrapThrough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F526BF4" w14:textId="77777777" w:rsidR="00556ED6" w:rsidRPr="00D310AE" w:rsidRDefault="00556ED6" w:rsidP="00F8400F">
                            <w:pPr>
                              <w:pStyle w:val="aff8"/>
                              <w:numPr>
                                <w:ilvl w:val="0"/>
                                <w:numId w:val="19"/>
                              </w:numPr>
                              <w:spacing w:line="220" w:lineRule="exact"/>
                              <w:ind w:leftChars="0" w:left="357"/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お問い合わせ ※</w:t>
                            </w:r>
                          </w:p>
                          <w:p w14:paraId="68043B9E" w14:textId="77777777" w:rsidR="00556ED6" w:rsidRPr="00D310AE" w:rsidRDefault="00556ED6" w:rsidP="00F8400F">
                            <w:pPr>
                              <w:pStyle w:val="aff8"/>
                              <w:spacing w:line="220" w:lineRule="exact"/>
                              <w:ind w:leftChars="0" w:left="357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西三河自然観察会</w:t>
                            </w:r>
                          </w:p>
                          <w:p w14:paraId="056FFD49" w14:textId="77777777" w:rsidR="00556ED6" w:rsidRPr="00D310AE" w:rsidRDefault="00556ED6" w:rsidP="00F8400F">
                            <w:pPr>
                              <w:pStyle w:val="aff8"/>
                              <w:spacing w:line="220" w:lineRule="exact"/>
                              <w:ind w:leftChars="0" w:left="357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中川　秀彦</w:t>
                            </w:r>
                          </w:p>
                          <w:p w14:paraId="345487AD" w14:textId="77777777" w:rsidR="00556ED6" w:rsidRPr="00D310AE" w:rsidRDefault="00556ED6" w:rsidP="00F8400F">
                            <w:pPr>
                              <w:pStyle w:val="aff8"/>
                              <w:spacing w:line="220" w:lineRule="exact"/>
                              <w:ind w:leftChars="0" w:left="357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℡　0</w:t>
                            </w:r>
                            <w:r w:rsidR="000D374E">
                              <w:rPr>
                                <w:rFonts w:ascii="UD デジタル 教科書体 NK-B" w:eastAsia="UD デジタル 教科書体 NK-B" w:hint="eastAsia"/>
                              </w:rPr>
                              <w:t>８０</w:t>
                            </w: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-</w:t>
                            </w:r>
                            <w:r w:rsidR="000D374E">
                              <w:rPr>
                                <w:rFonts w:ascii="UD デジタル 教科書体 NK-B" w:eastAsia="UD デジタル 教科書体 NK-B" w:hint="eastAsia"/>
                              </w:rPr>
                              <w:t>５１３４</w:t>
                            </w:r>
                            <w:r w:rsidRPr="00D310AE">
                              <w:rPr>
                                <w:rFonts w:ascii="UD デジタル 教科書体 NK-B" w:eastAsia="UD デジタル 教科書体 NK-B" w:hint="eastAsia"/>
                              </w:rPr>
                              <w:t>-1799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E86B1" id="テキスト ボックス 22" o:spid="_x0000_s1041" type="#_x0000_t202" style="position:absolute;margin-left:336.3pt;margin-top:263.55pt;width:178.5pt;height:61.8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" strokecolor="#ffc000" strokeweight="2.25pt">
                <v:textbox>
                  <w:txbxContent>
                    <w:p w14:paraId="0F526BF4" w14:textId="77777777" w:rsidR="00556ED6" w:rsidRPr="00D310AE" w:rsidRDefault="00556ED6" w:rsidP="00F8400F">
                      <w:pPr>
                        <w:pStyle w:val="aff8"/>
                        <w:numPr>
                          <w:ilvl w:val="0"/>
                          <w:numId w:val="19"/>
                        </w:numPr>
                        <w:spacing w:line="220" w:lineRule="exact"/>
                        <w:ind w:leftChars="0" w:left="357"/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お問い合わせ ※</w:t>
                      </w:r>
                    </w:p>
                    <w:p w14:paraId="68043B9E" w14:textId="77777777" w:rsidR="00556ED6" w:rsidRPr="00D310AE" w:rsidRDefault="00556ED6" w:rsidP="00F8400F">
                      <w:pPr>
                        <w:pStyle w:val="aff8"/>
                        <w:spacing w:line="220" w:lineRule="exact"/>
                        <w:ind w:leftChars="0" w:left="357"/>
                        <w:rPr>
                          <w:rFonts w:ascii="UD デジタル 教科書体 NK-B" w:eastAsia="UD デジタル 教科書体 NK-B"/>
                        </w:rPr>
                      </w:pP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西三河自然観察会</w:t>
                      </w:r>
                    </w:p>
                    <w:p w14:paraId="056FFD49" w14:textId="77777777" w:rsidR="00556ED6" w:rsidRPr="00D310AE" w:rsidRDefault="00556ED6" w:rsidP="00F8400F">
                      <w:pPr>
                        <w:pStyle w:val="aff8"/>
                        <w:spacing w:line="220" w:lineRule="exact"/>
                        <w:ind w:leftChars="0" w:left="357"/>
                        <w:rPr>
                          <w:rFonts w:ascii="UD デジタル 教科書体 NK-B" w:eastAsia="UD デジタル 教科書体 NK-B"/>
                        </w:rPr>
                      </w:pP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中川　秀彦</w:t>
                      </w:r>
                    </w:p>
                    <w:p w14:paraId="345487AD" w14:textId="77777777" w:rsidR="00556ED6" w:rsidRPr="00D310AE" w:rsidRDefault="00556ED6" w:rsidP="00F8400F">
                      <w:pPr>
                        <w:pStyle w:val="aff8"/>
                        <w:spacing w:line="220" w:lineRule="exact"/>
                        <w:ind w:leftChars="0" w:left="357"/>
                        <w:rPr>
                          <w:rFonts w:ascii="UD デジタル 教科書体 NK-B" w:eastAsia="UD デジタル 教科書体 NK-B"/>
                        </w:rPr>
                      </w:pP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℡　0</w:t>
                      </w:r>
                      <w:r w:rsidR="000D374E">
                        <w:rPr>
                          <w:rFonts w:ascii="UD デジタル 教科書体 NK-B" w:eastAsia="UD デジタル 教科書体 NK-B" w:hint="eastAsia"/>
                        </w:rPr>
                        <w:t>８０</w:t>
                      </w: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-</w:t>
                      </w:r>
                      <w:r w:rsidR="000D374E">
                        <w:rPr>
                          <w:rFonts w:ascii="UD デジタル 教科書体 NK-B" w:eastAsia="UD デジタル 教科書体 NK-B" w:hint="eastAsia"/>
                        </w:rPr>
                        <w:t>５１３４</w:t>
                      </w:r>
                      <w:r w:rsidRPr="00D310AE">
                        <w:rPr>
                          <w:rFonts w:ascii="UD デジタル 教科書体 NK-B" w:eastAsia="UD デジタル 教科書体 NK-B" w:hint="eastAsia"/>
                        </w:rPr>
                        <w:t>-1799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B20DA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D23CA6F" wp14:editId="3D5660CD">
                <wp:simplePos x="0" y="0"/>
                <wp:positionH relativeFrom="margin">
                  <wp:align>left</wp:align>
                </wp:positionH>
                <wp:positionV relativeFrom="paragraph">
                  <wp:posOffset>710565</wp:posOffset>
                </wp:positionV>
                <wp:extent cx="4185920" cy="3147060"/>
                <wp:effectExtent l="0" t="0" r="5080" b="0"/>
                <wp:wrapTopAndBottom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920" cy="314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175C6" w14:textId="2510DEFB" w:rsidR="00B31A92" w:rsidRPr="0011256E" w:rsidRDefault="00B31A92" w:rsidP="00B31A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4D5C9FC" wp14:editId="4ACBD6F0">
                                  <wp:extent cx="4065270" cy="3093720"/>
                                  <wp:effectExtent l="19050" t="0" r="11430" b="4953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ublicdomainq-0018632rzsbvn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7908" cy="316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12700" dist="50800" dir="5400000" algn="ctr" rotWithShape="0">
                                              <a:srgbClr val="000000">
                                                <a:alpha val="43137"/>
                                              </a:srgbClr>
                                            </a:outerShdw>
                                            <a:softEdge rad="2286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CA6F" id="テキスト ボックス 11" o:spid="_x0000_s1042" type="#_x0000_t202" style="position:absolute;margin-left:0;margin-top:55.95pt;width:329.6pt;height:247.8pt;z-index:-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" fillcolor="white [3201]" stroked="f" strokeweight=".5pt">
                <v:textbox>
                  <w:txbxContent>
                    <w:p w14:paraId="341175C6" w14:textId="2510DEFB" w:rsidR="00B31A92" w:rsidRPr="0011256E" w:rsidRDefault="00B31A92" w:rsidP="00B31A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Ansi="Meiryo UI" w:hint="eastAsia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4D5C9FC" wp14:editId="4ACBD6F0">
                            <wp:extent cx="4065270" cy="3093720"/>
                            <wp:effectExtent l="19050" t="0" r="11430" b="4953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ublicdomainq-0018632rzsbvn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7908" cy="3164219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12700" dist="50800" dir="5400000" algn="ctr" rotWithShape="0">
                                        <a:srgbClr val="000000">
                                          <a:alpha val="43137"/>
                                        </a:srgbClr>
                                      </a:outerShdw>
                                      <a:softEdge rad="2286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082D91F" w14:textId="0FC0CD87" w:rsidR="000E2C49" w:rsidRPr="000E2C49" w:rsidRDefault="00447798" w:rsidP="000E2C49">
      <w:pPr>
        <w:rPr>
          <w:rFonts w:ascii="UD デジタル 教科書体 NK-B" w:eastAsia="UD デジタル 教科書体 NK-B" w:hAnsi="Meiryo UI"/>
          <w:sz w:val="36"/>
          <w:szCs w:val="36"/>
        </w:rPr>
      </w:pPr>
      <w:r>
        <w:rPr>
          <w:rFonts w:ascii="UD デジタル 教科書体 NK-B" w:eastAsia="UD デジタル 教科書体 NK-B"/>
          <w:noProof/>
          <w:sz w:val="72"/>
          <w:szCs w:val="72"/>
        </w:rPr>
        <w:drawing>
          <wp:inline distT="0" distB="0" distL="0" distR="0" wp14:anchorId="72995FF3" wp14:editId="7416CA88">
            <wp:extent cx="426832" cy="320563"/>
            <wp:effectExtent l="72390" t="60960" r="83820" b="45720"/>
            <wp:docPr id="1981489727" name="図 198148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33505">
                      <a:off x="0" y="0"/>
                      <a:ext cx="460574" cy="34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30D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E7C150" wp14:editId="511E9F9C">
                <wp:simplePos x="0" y="0"/>
                <wp:positionH relativeFrom="column">
                  <wp:posOffset>2051504</wp:posOffset>
                </wp:positionH>
                <wp:positionV relativeFrom="paragraph">
                  <wp:posOffset>3582580</wp:posOffset>
                </wp:positionV>
                <wp:extent cx="962025" cy="381000"/>
                <wp:effectExtent l="19050" t="19050" r="28575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472AF3" w14:textId="183CA310" w:rsidR="007D7EA5" w:rsidRPr="00CF64A5" w:rsidRDefault="007D7EA5">
                            <w:pPr>
                              <w:rPr>
                                <w:color w:val="FF0000"/>
                              </w:rPr>
                            </w:pPr>
                            <w:r w:rsidRPr="00CF64A5">
                              <w:rPr>
                                <mc:AlternateContent>
                                  <mc:Choice Requires="w16se">
                                    <w:rFonts w:ascii="UD デジタル 教科書体 N-B" w:eastAsia="UD デジタル 教科書体 N-B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FF0000"/>
                                <w:sz w:val="32"/>
                                <w:szCs w:val="32"/>
                              </w:rPr>
                              <mc:AlternateContent>
                                <mc:Choice Requires="w16se">
                                  <w16se:symEx w16se:font="Segoe UI Emoji" w16se:char="1F50D"/>
                                </mc:Choice>
                                <mc:Fallback>
                                  <w:t>🔍</w:t>
                                </mc:Fallback>
                              </mc:AlternateContent>
                            </w:r>
                            <w:r w:rsidRPr="00CF64A5">
                              <w:rPr>
                                <w:rFonts w:ascii="UD デジタル 教科書体 N-B" w:eastAsia="UD デジタル 教科書体 N-B" w:hint="eastAsia"/>
                                <w:color w:val="FF0000"/>
                                <w:sz w:val="32"/>
                                <w:szCs w:val="32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C150" id="テキスト ボックス 31" o:spid="_x0000_s1043" type="#_x0000_t202" style="position:absolute;margin-left:161.55pt;margin-top:282.1pt;width:75.7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" fillcolor="white [3201]" strokeweight="2.25pt">
                <v:textbox>
                  <w:txbxContent>
                    <w:p w14:paraId="56472AF3" w14:textId="183CA310" w:rsidR="007D7EA5" w:rsidRPr="00CF64A5" w:rsidRDefault="007D7EA5">
                      <w:pPr>
                        <w:rPr>
                          <w:color w:val="FF0000"/>
                        </w:rPr>
                      </w:pPr>
                      <w:r w:rsidRPr="00CF64A5">
                        <w:rPr>
                          <mc:AlternateContent>
                            <mc:Choice Requires="w16se">
                              <w:rFonts w:ascii="UD デジタル 教科書体 N-B" w:eastAsia="UD デジタル 教科書体 N-B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FF0000"/>
                          <w:sz w:val="32"/>
                          <w:szCs w:val="32"/>
                        </w:rPr>
                        <mc:AlternateContent>
                          <mc:Choice Requires="w16se">
                            <w16se:symEx w16se:font="Segoe UI Emoji" w16se:char="1F50D"/>
                          </mc:Choice>
                          <mc:Fallback>
                            <w:t>🔍</w:t>
                          </mc:Fallback>
                        </mc:AlternateContent>
                      </w:r>
                      <w:r w:rsidRPr="00CF64A5">
                        <w:rPr>
                          <w:rFonts w:ascii="UD デジタル 教科書体 N-B" w:eastAsia="UD デジタル 教科書体 N-B" w:hint="eastAsia"/>
                          <w:color w:val="FF0000"/>
                          <w:sz w:val="32"/>
                          <w:szCs w:val="32"/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 w:rsidR="0098430D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AC1736" wp14:editId="301E88FB">
                <wp:simplePos x="0" y="0"/>
                <wp:positionH relativeFrom="column">
                  <wp:posOffset>381090</wp:posOffset>
                </wp:positionH>
                <wp:positionV relativeFrom="paragraph">
                  <wp:posOffset>3654879</wp:posOffset>
                </wp:positionV>
                <wp:extent cx="1495425" cy="316230"/>
                <wp:effectExtent l="19050" t="19050" r="28575" b="2667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ECBEB" w14:textId="08B648DA" w:rsidR="00906966" w:rsidRDefault="00906966">
                            <w:r w:rsidRPr="00906966">
                              <w:rPr>
                                <w:rFonts w:ascii="UD デジタル 教科書体 N-B" w:eastAsia="UD デジタル 教科書体 N-B" w:hint="eastAsia"/>
                              </w:rPr>
                              <w:t>亀城公園自然観察会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C1736" id="テキスト ボックス 36" o:spid="_x0000_s1044" type="#_x0000_t202" style="position:absolute;margin-left:30pt;margin-top:287.8pt;width:117.75pt;height:24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" fillcolor="white [3201]" strokeweight="2.25pt">
                <v:textbox>
                  <w:txbxContent>
                    <w:p w14:paraId="1B3ECBEB" w14:textId="08B648DA" w:rsidR="00906966" w:rsidRDefault="00906966">
                      <w:r w:rsidRPr="00906966">
                        <w:rPr>
                          <w:rFonts w:ascii="UD デジタル 教科書体 N-B" w:eastAsia="UD デジタル 教科書体 N-B" w:hint="eastAsia"/>
                        </w:rPr>
                        <w:t>亀城公園自然観察会</w:t>
                      </w:r>
                    </w:p>
                  </w:txbxContent>
                </v:textbox>
              </v:shape>
            </w:pict>
          </mc:Fallback>
        </mc:AlternateContent>
      </w:r>
      <w:r w:rsidR="007B20DA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AAACC0" wp14:editId="0245174D">
                <wp:simplePos x="0" y="0"/>
                <wp:positionH relativeFrom="column">
                  <wp:posOffset>3301365</wp:posOffset>
                </wp:positionH>
                <wp:positionV relativeFrom="paragraph">
                  <wp:posOffset>3757295</wp:posOffset>
                </wp:positionV>
                <wp:extent cx="4248150" cy="5905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6A134" w14:textId="17BCC6E1" w:rsidR="00F8400F" w:rsidRDefault="00DE1584">
                            <w:r w:rsidRPr="00DE1584">
                              <w:rPr>
                                <w:noProof/>
                              </w:rPr>
                              <w:drawing>
                                <wp:inline distT="0" distB="0" distL="0" distR="0" wp14:anchorId="037E6A71" wp14:editId="6BE32D76">
                                  <wp:extent cx="2981325" cy="476250"/>
                                  <wp:effectExtent l="0" t="0" r="952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ACC0" id="テキスト ボックス 16" o:spid="_x0000_s1045" type="#_x0000_t202" style="position:absolute;margin-left:259.95pt;margin-top:295.85pt;width:334.5pt;height:4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" fillcolor="white [3201]" stroked="f" strokeweight=".5pt">
                <v:textbox>
                  <w:txbxContent>
                    <w:p w14:paraId="67D6A134" w14:textId="17BCC6E1" w:rsidR="00F8400F" w:rsidRDefault="00DE1584">
                      <w:r w:rsidRPr="00DE1584">
                        <w:rPr>
                          <w:noProof/>
                        </w:rPr>
                        <w:drawing>
                          <wp:inline distT="0" distB="0" distL="0" distR="0" wp14:anchorId="037E6A71" wp14:editId="6BE32D76">
                            <wp:extent cx="2981325" cy="476250"/>
                            <wp:effectExtent l="0" t="0" r="952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4AE0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55B2BA" wp14:editId="04F0F45C">
                <wp:simplePos x="0" y="0"/>
                <wp:positionH relativeFrom="column">
                  <wp:posOffset>681990</wp:posOffset>
                </wp:positionH>
                <wp:positionV relativeFrom="paragraph">
                  <wp:posOffset>549275</wp:posOffset>
                </wp:positionV>
                <wp:extent cx="3009900" cy="2716530"/>
                <wp:effectExtent l="19050" t="19050" r="19050" b="266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71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ff7"/>
                              <w:tblW w:w="4641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10"/>
                              <w:gridCol w:w="2531"/>
                            </w:tblGrid>
                            <w:tr w:rsidR="0028502D" w14:paraId="7391C027" w14:textId="77777777" w:rsidTr="00CD0707">
                              <w:trPr>
                                <w:trHeight w:val="806"/>
                              </w:trPr>
                              <w:tc>
                                <w:tcPr>
                                  <w:tcW w:w="2110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2E88F6FB" w14:textId="77777777" w:rsidR="0028502D" w:rsidRDefault="0028502D" w:rsidP="0028502D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36"/>
                                      <w:szCs w:val="36"/>
                                    </w:rPr>
                                  </w:pPr>
                                  <w:r w:rsidRPr="00563D3A">
                                    <w:rPr>
                                      <w:rFonts w:ascii="UD デジタル 教科書体 NK-B" w:eastAsia="UD デジタル 教科書体 NK-B" w:hAnsi="Meiryo UI" w:hint="eastAsia"/>
                                      <w:sz w:val="36"/>
                                      <w:szCs w:val="36"/>
                                    </w:rPr>
                                    <w:t>期　日</w:t>
                                  </w:r>
                                </w:p>
                                <w:p w14:paraId="50127046" w14:textId="72AA83AD" w:rsidR="00CD0707" w:rsidRPr="00CD0707" w:rsidRDefault="00CD0707" w:rsidP="0028502D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（第3土曜日）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6E6A0013" w14:textId="77777777" w:rsidR="0028502D" w:rsidRPr="00CD0707" w:rsidRDefault="0028502D" w:rsidP="0028502D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48"/>
                                      <w:szCs w:val="48"/>
                                    </w:rPr>
                                  </w:pPr>
                                  <w:r w:rsidRPr="00CD0707">
                                    <w:rPr>
                                      <w:rFonts w:ascii="UD デジタル 教科書体 NK-B" w:eastAsia="UD デジタル 教科書体 NK-B" w:hAnsi="Meiryo UI" w:hint="eastAsia"/>
                                      <w:sz w:val="48"/>
                                      <w:szCs w:val="48"/>
                                    </w:rPr>
                                    <w:t>テーマ</w:t>
                                  </w:r>
                                </w:p>
                              </w:tc>
                            </w:tr>
                            <w:tr w:rsidR="0028502D" w14:paraId="45B4BE19" w14:textId="77777777" w:rsidTr="00D65F2E">
                              <w:trPr>
                                <w:trHeight w:val="421"/>
                              </w:trPr>
                              <w:tc>
                                <w:tcPr>
                                  <w:tcW w:w="2110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5133F44C" w14:textId="55FA0149" w:rsidR="0028502D" w:rsidRPr="0028502D" w:rsidRDefault="0028502D" w:rsidP="003F3FDA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="00A457F4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  <w:r w:rsidR="00CD0707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日（土）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512FF142" w14:textId="10E07216" w:rsidR="0028502D" w:rsidRPr="0028502D" w:rsidRDefault="0028502D" w:rsidP="0028502D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404AE0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春</w:t>
                                  </w:r>
                                  <w:r w:rsidR="00A457F4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との出会い</w:t>
                                  </w:r>
                                </w:p>
                                <w:p w14:paraId="37474F2A" w14:textId="77777777" w:rsidR="0028502D" w:rsidRPr="0028502D" w:rsidRDefault="0028502D" w:rsidP="003F3FDA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（野鳥、虫、植物）</w:t>
                                  </w:r>
                                </w:p>
                              </w:tc>
                            </w:tr>
                            <w:tr w:rsidR="0028502D" w:rsidRPr="0011256E" w14:paraId="4BDBAF9D" w14:textId="77777777" w:rsidTr="00D65F2E">
                              <w:trPr>
                                <w:trHeight w:val="421"/>
                              </w:trPr>
                              <w:tc>
                                <w:tcPr>
                                  <w:tcW w:w="2110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52922571" w14:textId="59F1FBD4" w:rsidR="0028502D" w:rsidRPr="0028502D" w:rsidRDefault="0028502D" w:rsidP="003F3FDA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5月</w:t>
                                  </w:r>
                                  <w:r w:rsidR="00B62B9F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 w:rsidR="00A457F4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６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日（土）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4BB345BA" w14:textId="3B19B14D" w:rsidR="0028502D" w:rsidRPr="0028502D" w:rsidRDefault="00A457F4" w:rsidP="0028502D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近づく</w:t>
                                  </w:r>
                                  <w:r w:rsidR="0028502D" w:rsidRPr="00404AE0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夏</w:t>
                                  </w:r>
                                </w:p>
                                <w:p w14:paraId="3786DD11" w14:textId="77777777" w:rsidR="0028502D" w:rsidRPr="0028502D" w:rsidRDefault="0028502D" w:rsidP="003F3FDA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（野鳥、虫、植物）</w:t>
                                  </w:r>
                                </w:p>
                              </w:tc>
                            </w:tr>
                            <w:tr w:rsidR="00B62B9F" w:rsidRPr="0011256E" w14:paraId="699F87EA" w14:textId="77777777" w:rsidTr="00D65F2E">
                              <w:trPr>
                                <w:trHeight w:val="484"/>
                              </w:trPr>
                              <w:tc>
                                <w:tcPr>
                                  <w:tcW w:w="2110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45ECFD17" w14:textId="6A5F0EDD" w:rsidR="00B62B9F" w:rsidRPr="0028502D" w:rsidRDefault="00B62B9F" w:rsidP="00B62B9F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１０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１</w:t>
                                  </w:r>
                                  <w:r w:rsidR="00A457F4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７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日（土）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8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2FB63A24" w14:textId="7B4ABB84" w:rsidR="00B62B9F" w:rsidRPr="0028502D" w:rsidRDefault="00B62B9F" w:rsidP="00B62B9F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 w:rsidRPr="00404AE0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秋</w:t>
                                  </w:r>
                                  <w:r w:rsidR="00A457F4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を楽しむ</w:t>
                                  </w:r>
                                </w:p>
                                <w:p w14:paraId="7CE1484C" w14:textId="77777777" w:rsidR="00B62B9F" w:rsidRPr="0028502D" w:rsidRDefault="00B62B9F" w:rsidP="00B62B9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（野鳥、虫、植物）</w:t>
                                  </w:r>
                                </w:p>
                              </w:tc>
                            </w:tr>
                            <w:tr w:rsidR="00B62B9F" w:rsidRPr="0011256E" w14:paraId="1976B487" w14:textId="77777777" w:rsidTr="00CF64A5">
                              <w:trPr>
                                <w:trHeight w:val="308"/>
                              </w:trPr>
                              <w:tc>
                                <w:tcPr>
                                  <w:tcW w:w="2110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2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282E0309" w14:textId="69F533BA" w:rsidR="00B62B9F" w:rsidRPr="0028502D" w:rsidRDefault="00B62B9F" w:rsidP="00B62B9F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１２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="00A457F4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１９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日（土）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tcBorders>
                                    <w:top w:val="single" w:sz="18" w:space="0" w:color="70AD47" w:themeColor="accent6"/>
                                    <w:left w:val="single" w:sz="18" w:space="0" w:color="70AD47" w:themeColor="accent6"/>
                                    <w:bottom w:val="single" w:sz="12" w:space="0" w:color="70AD47" w:themeColor="accent6"/>
                                    <w:right w:val="single" w:sz="18" w:space="0" w:color="70AD47" w:themeColor="accent6"/>
                                  </w:tcBorders>
                                </w:tcPr>
                                <w:p w14:paraId="083740BF" w14:textId="679A5673" w:rsidR="00B62B9F" w:rsidRPr="0028502D" w:rsidRDefault="00A457F4" w:rsidP="00B62B9F">
                                  <w:pPr>
                                    <w:rPr>
                                      <w:rFonts w:ascii="UD デジタル 教科書体 NK-B" w:eastAsia="UD デジタル 教科書体 NK-B" w:hAnsi="Meiryo U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初冬</w:t>
                                  </w:r>
                                  <w:r w:rsidR="00B62B9F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  <w:highlight w:val="yellow"/>
                                    </w:rPr>
                                    <w:t>自然</w:t>
                                  </w:r>
                                </w:p>
                                <w:p w14:paraId="4ABB9602" w14:textId="5035BDB9" w:rsidR="00B62B9F" w:rsidRPr="0028502D" w:rsidRDefault="00B62B9F" w:rsidP="00B62B9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（野鳥、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虫、</w:t>
                                  </w:r>
                                  <w:r w:rsidRPr="0028502D">
                                    <w:rPr>
                                      <w:rFonts w:ascii="UD デジタル 教科書体 NK-B" w:eastAsia="UD デジタル 教科書体 NK-B" w:hAnsi="Meiryo UI" w:hint="eastAsia"/>
                                      <w:sz w:val="24"/>
                                      <w:szCs w:val="24"/>
                                    </w:rPr>
                                    <w:t>植物）</w:t>
                                  </w:r>
                                </w:p>
                              </w:tc>
                            </w:tr>
                          </w:tbl>
                          <w:p w14:paraId="79F864CC" w14:textId="77777777" w:rsidR="00B31A92" w:rsidRPr="0028502D" w:rsidRDefault="00B31A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5B2BA" id="テキスト ボックス 33" o:spid="_x0000_s1046" type="#_x0000_t202" style="position:absolute;margin-left:53.7pt;margin-top:43.25pt;width:237pt;height:213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" fillcolor="white [3201]" strokecolor="#ffc000" strokeweight="3pt">
                <v:textbox>
                  <w:txbxContent>
                    <w:tbl>
                      <w:tblPr>
                        <w:tblStyle w:val="aff7"/>
                        <w:tblW w:w="4641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110"/>
                        <w:gridCol w:w="2531"/>
                      </w:tblGrid>
                      <w:tr w:rsidR="0028502D" w14:paraId="7391C027" w14:textId="77777777" w:rsidTr="00CD0707">
                        <w:trPr>
                          <w:trHeight w:val="806"/>
                        </w:trPr>
                        <w:tc>
                          <w:tcPr>
                            <w:tcW w:w="2110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2E88F6FB" w14:textId="77777777" w:rsidR="0028502D" w:rsidRDefault="0028502D" w:rsidP="0028502D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36"/>
                                <w:szCs w:val="36"/>
                              </w:rPr>
                            </w:pPr>
                            <w:r w:rsidRPr="00563D3A">
                              <w:rPr>
                                <w:rFonts w:ascii="UD デジタル 教科書体 NK-B" w:eastAsia="UD デジタル 教科書体 NK-B" w:hAnsi="Meiryo UI" w:hint="eastAsia"/>
                                <w:sz w:val="36"/>
                                <w:szCs w:val="36"/>
                              </w:rPr>
                              <w:t>期　日</w:t>
                            </w:r>
                          </w:p>
                          <w:p w14:paraId="50127046" w14:textId="72AA83AD" w:rsidR="00CD0707" w:rsidRPr="00CD0707" w:rsidRDefault="00CD0707" w:rsidP="0028502D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（第3土曜日）</w:t>
                            </w:r>
                          </w:p>
                        </w:tc>
                        <w:tc>
                          <w:tcPr>
                            <w:tcW w:w="2531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6E6A0013" w14:textId="77777777" w:rsidR="0028502D" w:rsidRPr="00CD0707" w:rsidRDefault="0028502D" w:rsidP="0028502D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48"/>
                                <w:szCs w:val="48"/>
                              </w:rPr>
                            </w:pPr>
                            <w:r w:rsidRPr="00CD0707">
                              <w:rPr>
                                <w:rFonts w:ascii="UD デジタル 教科書体 NK-B" w:eastAsia="UD デジタル 教科書体 NK-B" w:hAnsi="Meiryo UI" w:hint="eastAsia"/>
                                <w:sz w:val="48"/>
                                <w:szCs w:val="48"/>
                              </w:rPr>
                              <w:t>テーマ</w:t>
                            </w:r>
                          </w:p>
                        </w:tc>
                      </w:tr>
                      <w:tr w:rsidR="0028502D" w14:paraId="45B4BE19" w14:textId="77777777" w:rsidTr="00D65F2E">
                        <w:trPr>
                          <w:trHeight w:val="421"/>
                        </w:trPr>
                        <w:tc>
                          <w:tcPr>
                            <w:tcW w:w="2110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5133F44C" w14:textId="55FA0149" w:rsidR="0028502D" w:rsidRPr="0028502D" w:rsidRDefault="0028502D" w:rsidP="003F3FDA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A457F4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CD0707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日（土）</w:t>
                            </w:r>
                          </w:p>
                        </w:tc>
                        <w:tc>
                          <w:tcPr>
                            <w:tcW w:w="2531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512FF142" w14:textId="10E07216" w:rsidR="0028502D" w:rsidRPr="0028502D" w:rsidRDefault="0028502D" w:rsidP="0028502D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404AE0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春</w:t>
                            </w:r>
                            <w:r w:rsidR="00A457F4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との出会い</w:t>
                            </w:r>
                          </w:p>
                          <w:p w14:paraId="37474F2A" w14:textId="77777777" w:rsidR="0028502D" w:rsidRPr="0028502D" w:rsidRDefault="0028502D" w:rsidP="003F3FDA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（野鳥、虫、植物）</w:t>
                            </w:r>
                          </w:p>
                        </w:tc>
                      </w:tr>
                      <w:tr w:rsidR="0028502D" w:rsidRPr="0011256E" w14:paraId="4BDBAF9D" w14:textId="77777777" w:rsidTr="00D65F2E">
                        <w:trPr>
                          <w:trHeight w:val="421"/>
                        </w:trPr>
                        <w:tc>
                          <w:tcPr>
                            <w:tcW w:w="2110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52922571" w14:textId="59F1FBD4" w:rsidR="0028502D" w:rsidRPr="0028502D" w:rsidRDefault="0028502D" w:rsidP="003F3FDA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5月</w:t>
                            </w:r>
                            <w:r w:rsidR="00B62B9F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A457F4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日（土）</w:t>
                            </w:r>
                          </w:p>
                        </w:tc>
                        <w:tc>
                          <w:tcPr>
                            <w:tcW w:w="2531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4BB345BA" w14:textId="3B19B14D" w:rsidR="0028502D" w:rsidRPr="0028502D" w:rsidRDefault="00A457F4" w:rsidP="0028502D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近づく</w:t>
                            </w:r>
                            <w:r w:rsidR="0028502D" w:rsidRPr="00404AE0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夏</w:t>
                            </w:r>
                          </w:p>
                          <w:p w14:paraId="3786DD11" w14:textId="77777777" w:rsidR="0028502D" w:rsidRPr="0028502D" w:rsidRDefault="0028502D" w:rsidP="003F3FDA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（野鳥、虫、植物）</w:t>
                            </w:r>
                          </w:p>
                        </w:tc>
                      </w:tr>
                      <w:tr w:rsidR="00B62B9F" w:rsidRPr="0011256E" w14:paraId="699F87EA" w14:textId="77777777" w:rsidTr="00D65F2E">
                        <w:trPr>
                          <w:trHeight w:val="484"/>
                        </w:trPr>
                        <w:tc>
                          <w:tcPr>
                            <w:tcW w:w="2110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45ECFD17" w14:textId="6A5F0EDD" w:rsidR="00B62B9F" w:rsidRPr="0028502D" w:rsidRDefault="00B62B9F" w:rsidP="00B62B9F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A457F4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日（土）</w:t>
                            </w:r>
                          </w:p>
                        </w:tc>
                        <w:tc>
                          <w:tcPr>
                            <w:tcW w:w="2531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8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2FB63A24" w14:textId="7B4ABB84" w:rsidR="00B62B9F" w:rsidRPr="0028502D" w:rsidRDefault="00B62B9F" w:rsidP="00B62B9F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 w:rsidRPr="00404AE0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秋</w:t>
                            </w:r>
                            <w:r w:rsidR="00A457F4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を楽しむ</w:t>
                            </w:r>
                          </w:p>
                          <w:p w14:paraId="7CE1484C" w14:textId="77777777" w:rsidR="00B62B9F" w:rsidRPr="0028502D" w:rsidRDefault="00B62B9F" w:rsidP="00B62B9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（野鳥、虫、植物）</w:t>
                            </w:r>
                          </w:p>
                        </w:tc>
                      </w:tr>
                      <w:tr w:rsidR="00B62B9F" w:rsidRPr="0011256E" w14:paraId="1976B487" w14:textId="77777777" w:rsidTr="00CF64A5">
                        <w:trPr>
                          <w:trHeight w:val="308"/>
                        </w:trPr>
                        <w:tc>
                          <w:tcPr>
                            <w:tcW w:w="2110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2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282E0309" w14:textId="69F533BA" w:rsidR="00B62B9F" w:rsidRPr="0028502D" w:rsidRDefault="00B62B9F" w:rsidP="00B62B9F">
                            <w:pPr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１２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A457F4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１９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日（土）</w:t>
                            </w:r>
                          </w:p>
                        </w:tc>
                        <w:tc>
                          <w:tcPr>
                            <w:tcW w:w="2531" w:type="dxa"/>
                            <w:tcBorders>
                              <w:top w:val="single" w:sz="18" w:space="0" w:color="70AD47" w:themeColor="accent6"/>
                              <w:left w:val="single" w:sz="18" w:space="0" w:color="70AD47" w:themeColor="accent6"/>
                              <w:bottom w:val="single" w:sz="12" w:space="0" w:color="70AD47" w:themeColor="accent6"/>
                              <w:right w:val="single" w:sz="18" w:space="0" w:color="70AD47" w:themeColor="accent6"/>
                            </w:tcBorders>
                          </w:tcPr>
                          <w:p w14:paraId="083740BF" w14:textId="679A5673" w:rsidR="00B62B9F" w:rsidRPr="0028502D" w:rsidRDefault="00A457F4" w:rsidP="00B62B9F">
                            <w:pPr>
                              <w:rPr>
                                <w:rFonts w:ascii="UD デジタル 教科書体 NK-B" w:eastAsia="UD デジタル 教科書体 NK-B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初冬</w:t>
                            </w:r>
                            <w:r w:rsidR="00B62B9F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  <w:highlight w:val="yellow"/>
                              </w:rPr>
                              <w:t>自然</w:t>
                            </w:r>
                          </w:p>
                          <w:p w14:paraId="4ABB9602" w14:textId="5035BDB9" w:rsidR="00B62B9F" w:rsidRPr="0028502D" w:rsidRDefault="00B62B9F" w:rsidP="00B62B9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（野鳥、</w:t>
                            </w:r>
                            <w:r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虫、</w:t>
                            </w:r>
                            <w:r w:rsidRPr="0028502D">
                              <w:rPr>
                                <w:rFonts w:ascii="UD デジタル 教科書体 NK-B" w:eastAsia="UD デジタル 教科書体 NK-B" w:hAnsi="Meiryo UI" w:hint="eastAsia"/>
                                <w:sz w:val="24"/>
                                <w:szCs w:val="24"/>
                              </w:rPr>
                              <w:t>植物）</w:t>
                            </w:r>
                          </w:p>
                        </w:tc>
                      </w:tr>
                    </w:tbl>
                    <w:p w14:paraId="79F864CC" w14:textId="77777777" w:rsidR="00B31A92" w:rsidRPr="0028502D" w:rsidRDefault="00B31A92"/>
                  </w:txbxContent>
                </v:textbox>
              </v:shape>
            </w:pict>
          </mc:Fallback>
        </mc:AlternateContent>
      </w:r>
    </w:p>
    <w:sectPr w:rsidR="000E2C49" w:rsidRPr="000E2C49" w:rsidSect="00092FED">
      <w:footerReference w:type="default" r:id="rId29"/>
      <w:headerReference w:type="first" r:id="rId30"/>
      <w:pgSz w:w="11906" w:h="16838" w:code="9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674F1" w14:textId="77777777" w:rsidR="008477D4" w:rsidRDefault="008477D4" w:rsidP="004A7542">
      <w:pPr>
        <w:spacing w:after="0" w:line="240" w:lineRule="auto"/>
      </w:pPr>
      <w:r>
        <w:separator/>
      </w:r>
    </w:p>
  </w:endnote>
  <w:endnote w:type="continuationSeparator" w:id="0">
    <w:p w14:paraId="12C0DF55" w14:textId="77777777" w:rsidR="008477D4" w:rsidRDefault="008477D4" w:rsidP="004A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E3EAE" w14:textId="77777777" w:rsidR="009B257D" w:rsidRDefault="002D075C" w:rsidP="00853CE2">
        <w:pPr>
          <w:pStyle w:val="a5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483E47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A69ED" w14:textId="77777777" w:rsidR="008477D4" w:rsidRDefault="008477D4" w:rsidP="004A7542">
      <w:pPr>
        <w:spacing w:after="0" w:line="240" w:lineRule="auto"/>
      </w:pPr>
      <w:r>
        <w:separator/>
      </w:r>
    </w:p>
  </w:footnote>
  <w:footnote w:type="continuationSeparator" w:id="0">
    <w:p w14:paraId="08371050" w14:textId="77777777" w:rsidR="008477D4" w:rsidRDefault="008477D4" w:rsidP="004A7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7173C" w14:textId="77777777" w:rsidR="009A61FA" w:rsidRPr="00321C10" w:rsidRDefault="001F21C2" w:rsidP="00321C10">
    <w:pPr>
      <w:pStyle w:val="a3"/>
      <w:pBdr>
        <w:bottom w:val="single" w:sz="12" w:space="0" w:color="FFD556" w:themeColor="accent1"/>
        <w:right w:val="single" w:sz="12" w:space="0" w:color="FFD556" w:themeColor="accent1"/>
      </w:pBdr>
      <w:rPr>
        <w:rFonts w:ascii="UD デジタル 教科書体 N-B" w:eastAsia="UD デジタル 教科書体 N-B" w:hAnsi="Meiryo UI"/>
        <w:color w:val="00B0F0"/>
        <w:sz w:val="96"/>
        <w:szCs w:val="96"/>
        <w14:glow w14:rad="228600">
          <w14:schemeClr w14:val="accent5">
            <w14:alpha w14:val="60000"/>
            <w14:satMod w14:val="175000"/>
          </w14:schemeClr>
        </w14:glow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164539" wp14:editId="776A6AC1">
          <wp:simplePos x="0" y="0"/>
          <wp:positionH relativeFrom="column">
            <wp:posOffset>5642929</wp:posOffset>
          </wp:positionH>
          <wp:positionV relativeFrom="paragraph">
            <wp:posOffset>107607</wp:posOffset>
          </wp:positionV>
          <wp:extent cx="391368" cy="388297"/>
          <wp:effectExtent l="20637" t="17463" r="29528" b="29527"/>
          <wp:wrapNone/>
          <wp:docPr id="21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002977">
                    <a:off x="0" y="0"/>
                    <a:ext cx="391368" cy="38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88E7728" wp14:editId="1C7E1BEA">
          <wp:simplePos x="0" y="0"/>
          <wp:positionH relativeFrom="column">
            <wp:posOffset>267830</wp:posOffset>
          </wp:positionH>
          <wp:positionV relativeFrom="paragraph">
            <wp:posOffset>194163</wp:posOffset>
          </wp:positionV>
          <wp:extent cx="837050" cy="357250"/>
          <wp:effectExtent l="0" t="38100" r="0" b="119380"/>
          <wp:wrapNone/>
          <wp:docPr id="17" name="図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390014">
                    <a:off x="0" y="0"/>
                    <a:ext cx="843528" cy="36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B0D2A" w:rsidRPr="00321C10">
      <w:rPr>
        <w:rFonts w:ascii="UD デジタル 教科書体 N-B" w:eastAsia="UD デジタル 教科書体 N-B" w:hAnsi="Meiryo UI" w:hint="eastAsia"/>
        <w:color w:val="FFC000"/>
        <w:sz w:val="96"/>
        <w:szCs w:val="96"/>
        <w14:glow w14:rad="228600">
          <w14:schemeClr w14:val="accent6">
            <w14:alpha w14:val="60000"/>
            <w14:satMod w14:val="175000"/>
          </w14:schemeClr>
        </w14:glow>
      </w:rPr>
      <w:t>亀城公園</w:t>
    </w:r>
    <w:r w:rsidR="002B0D2A" w:rsidRPr="00321C10">
      <w:rPr>
        <w:rFonts w:ascii="UD デジタル 教科書体 N-B" w:eastAsia="UD デジタル 教科書体 N-B" w:hAnsi="Meiryo UI" w:hint="eastAsia"/>
        <w:color w:val="00B0F0"/>
        <w:sz w:val="96"/>
        <w:szCs w:val="96"/>
        <w14:glow w14:rad="228600">
          <w14:schemeClr w14:val="accent5">
            <w14:alpha w14:val="60000"/>
            <w14:satMod w14:val="175000"/>
          </w14:schemeClr>
        </w14:glow>
      </w:rPr>
      <w:t>自然観察会</w:t>
    </w:r>
    <w:r>
      <w:rPr>
        <w:rFonts w:ascii="UD デジタル 教科書体 NK-B" w:eastAsia="UD デジタル 教科書体 NK-B"/>
        <w:noProof/>
        <w:sz w:val="72"/>
        <w:szCs w:val="72"/>
      </w:rPr>
      <w:drawing>
        <wp:inline distT="0" distB="0" distL="0" distR="0" wp14:anchorId="2D01A671" wp14:editId="335B0D00">
          <wp:extent cx="353695" cy="746036"/>
          <wp:effectExtent l="0" t="0" r="8255" b="0"/>
          <wp:docPr id="27" name="図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ne-32995_64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629" cy="840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C7643F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599.2pt;height:397.8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57248E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D4C6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E4C5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706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5B4E57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221B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D847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328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AE1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20D1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C023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28034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15F7595"/>
    <w:multiLevelType w:val="hybridMultilevel"/>
    <w:tmpl w:val="C3AAD170"/>
    <w:lvl w:ilvl="0" w:tplc="24264118">
      <w:start w:val="5"/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FDE02E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7CE1B0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B036815"/>
    <w:multiLevelType w:val="multilevel"/>
    <w:tmpl w:val="E532429C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F4D037D"/>
    <w:multiLevelType w:val="multilevel"/>
    <w:tmpl w:val="552E29B6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59990E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9E02456"/>
    <w:multiLevelType w:val="hybridMultilevel"/>
    <w:tmpl w:val="DF6843AE"/>
    <w:lvl w:ilvl="0" w:tplc="60FE5A7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5C8642AA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898900720">
    <w:abstractNumId w:val="16"/>
  </w:num>
  <w:num w:numId="2" w16cid:durableId="823355556">
    <w:abstractNumId w:val="17"/>
  </w:num>
  <w:num w:numId="3" w16cid:durableId="1987582564">
    <w:abstractNumId w:val="10"/>
  </w:num>
  <w:num w:numId="4" w16cid:durableId="2100020">
    <w:abstractNumId w:val="13"/>
  </w:num>
  <w:num w:numId="5" w16cid:durableId="154146412">
    <w:abstractNumId w:val="11"/>
  </w:num>
  <w:num w:numId="6" w16cid:durableId="1426657837">
    <w:abstractNumId w:val="15"/>
  </w:num>
  <w:num w:numId="7" w16cid:durableId="608203773">
    <w:abstractNumId w:val="14"/>
  </w:num>
  <w:num w:numId="8" w16cid:durableId="155650226">
    <w:abstractNumId w:val="19"/>
  </w:num>
  <w:num w:numId="9" w16cid:durableId="1135487135">
    <w:abstractNumId w:val="9"/>
  </w:num>
  <w:num w:numId="10" w16cid:durableId="1648632321">
    <w:abstractNumId w:val="7"/>
  </w:num>
  <w:num w:numId="11" w16cid:durableId="1430731292">
    <w:abstractNumId w:val="6"/>
  </w:num>
  <w:num w:numId="12" w16cid:durableId="789324302">
    <w:abstractNumId w:val="5"/>
  </w:num>
  <w:num w:numId="13" w16cid:durableId="641539539">
    <w:abstractNumId w:val="4"/>
  </w:num>
  <w:num w:numId="14" w16cid:durableId="382217411">
    <w:abstractNumId w:val="8"/>
  </w:num>
  <w:num w:numId="15" w16cid:durableId="1308898902">
    <w:abstractNumId w:val="3"/>
  </w:num>
  <w:num w:numId="16" w16cid:durableId="490953718">
    <w:abstractNumId w:val="2"/>
  </w:num>
  <w:num w:numId="17" w16cid:durableId="285240692">
    <w:abstractNumId w:val="1"/>
  </w:num>
  <w:num w:numId="18" w16cid:durableId="2081781681">
    <w:abstractNumId w:val="0"/>
  </w:num>
  <w:num w:numId="19" w16cid:durableId="1285311000">
    <w:abstractNumId w:val="12"/>
  </w:num>
  <w:num w:numId="20" w16cid:durableId="15808660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D2A"/>
    <w:rsid w:val="00007300"/>
    <w:rsid w:val="00011C73"/>
    <w:rsid w:val="000244C1"/>
    <w:rsid w:val="00024959"/>
    <w:rsid w:val="00027F24"/>
    <w:rsid w:val="00050868"/>
    <w:rsid w:val="000539E0"/>
    <w:rsid w:val="00053E20"/>
    <w:rsid w:val="00055FFE"/>
    <w:rsid w:val="000629E4"/>
    <w:rsid w:val="00067239"/>
    <w:rsid w:val="0008447A"/>
    <w:rsid w:val="00092FED"/>
    <w:rsid w:val="000B7692"/>
    <w:rsid w:val="000C6998"/>
    <w:rsid w:val="000D2D28"/>
    <w:rsid w:val="000D374E"/>
    <w:rsid w:val="000E2C49"/>
    <w:rsid w:val="000E568C"/>
    <w:rsid w:val="000F138F"/>
    <w:rsid w:val="0011256E"/>
    <w:rsid w:val="00154AFB"/>
    <w:rsid w:val="0015507F"/>
    <w:rsid w:val="00175148"/>
    <w:rsid w:val="001804B2"/>
    <w:rsid w:val="00192535"/>
    <w:rsid w:val="001F21C2"/>
    <w:rsid w:val="00210152"/>
    <w:rsid w:val="00216EB0"/>
    <w:rsid w:val="00224054"/>
    <w:rsid w:val="002545A6"/>
    <w:rsid w:val="00273CE6"/>
    <w:rsid w:val="0028502D"/>
    <w:rsid w:val="00291122"/>
    <w:rsid w:val="00293B83"/>
    <w:rsid w:val="002B065B"/>
    <w:rsid w:val="002B0D2A"/>
    <w:rsid w:val="002D075C"/>
    <w:rsid w:val="002D767E"/>
    <w:rsid w:val="002E1926"/>
    <w:rsid w:val="002E65DE"/>
    <w:rsid w:val="003049FE"/>
    <w:rsid w:val="003160AF"/>
    <w:rsid w:val="00321C10"/>
    <w:rsid w:val="00345902"/>
    <w:rsid w:val="003712E5"/>
    <w:rsid w:val="003720D4"/>
    <w:rsid w:val="0037365B"/>
    <w:rsid w:val="003A1F16"/>
    <w:rsid w:val="003C3AF3"/>
    <w:rsid w:val="003F37A3"/>
    <w:rsid w:val="003F3FDA"/>
    <w:rsid w:val="00404AE0"/>
    <w:rsid w:val="00411C28"/>
    <w:rsid w:val="00435FED"/>
    <w:rsid w:val="00442423"/>
    <w:rsid w:val="00447798"/>
    <w:rsid w:val="00452252"/>
    <w:rsid w:val="00456565"/>
    <w:rsid w:val="00456892"/>
    <w:rsid w:val="00483E47"/>
    <w:rsid w:val="004A7542"/>
    <w:rsid w:val="004C4E61"/>
    <w:rsid w:val="005103AB"/>
    <w:rsid w:val="00513963"/>
    <w:rsid w:val="0054522A"/>
    <w:rsid w:val="00555D91"/>
    <w:rsid w:val="00556ED6"/>
    <w:rsid w:val="00582E04"/>
    <w:rsid w:val="0059680C"/>
    <w:rsid w:val="005C0304"/>
    <w:rsid w:val="005F2DF7"/>
    <w:rsid w:val="00617C6D"/>
    <w:rsid w:val="00667833"/>
    <w:rsid w:val="00674C2D"/>
    <w:rsid w:val="006930CF"/>
    <w:rsid w:val="006A3CE7"/>
    <w:rsid w:val="006A5C85"/>
    <w:rsid w:val="006B6740"/>
    <w:rsid w:val="006D5528"/>
    <w:rsid w:val="00714D7A"/>
    <w:rsid w:val="007160E5"/>
    <w:rsid w:val="00747A6D"/>
    <w:rsid w:val="007559EB"/>
    <w:rsid w:val="00762D9A"/>
    <w:rsid w:val="007801F2"/>
    <w:rsid w:val="007B20DA"/>
    <w:rsid w:val="007C1C24"/>
    <w:rsid w:val="007D7EA5"/>
    <w:rsid w:val="00804E38"/>
    <w:rsid w:val="00814929"/>
    <w:rsid w:val="00837B15"/>
    <w:rsid w:val="00844ED2"/>
    <w:rsid w:val="008477D4"/>
    <w:rsid w:val="008901F5"/>
    <w:rsid w:val="008B6774"/>
    <w:rsid w:val="008D590A"/>
    <w:rsid w:val="008F1474"/>
    <w:rsid w:val="008F3E86"/>
    <w:rsid w:val="00906966"/>
    <w:rsid w:val="0098430D"/>
    <w:rsid w:val="00995F44"/>
    <w:rsid w:val="009A61FA"/>
    <w:rsid w:val="009B257D"/>
    <w:rsid w:val="009D3343"/>
    <w:rsid w:val="009E7252"/>
    <w:rsid w:val="00A3403B"/>
    <w:rsid w:val="00A457F4"/>
    <w:rsid w:val="00A47850"/>
    <w:rsid w:val="00A7338A"/>
    <w:rsid w:val="00A76413"/>
    <w:rsid w:val="00AA36FE"/>
    <w:rsid w:val="00AD2CBF"/>
    <w:rsid w:val="00AE3964"/>
    <w:rsid w:val="00AE4397"/>
    <w:rsid w:val="00AF6497"/>
    <w:rsid w:val="00B01A16"/>
    <w:rsid w:val="00B077D9"/>
    <w:rsid w:val="00B31A92"/>
    <w:rsid w:val="00B448CC"/>
    <w:rsid w:val="00B45A46"/>
    <w:rsid w:val="00B50875"/>
    <w:rsid w:val="00B62B9F"/>
    <w:rsid w:val="00B87404"/>
    <w:rsid w:val="00BA1C17"/>
    <w:rsid w:val="00BD19FA"/>
    <w:rsid w:val="00BD5D0C"/>
    <w:rsid w:val="00C41D4A"/>
    <w:rsid w:val="00C50351"/>
    <w:rsid w:val="00C614E5"/>
    <w:rsid w:val="00CB0C75"/>
    <w:rsid w:val="00CD0707"/>
    <w:rsid w:val="00CF64A5"/>
    <w:rsid w:val="00D1448F"/>
    <w:rsid w:val="00D21EF8"/>
    <w:rsid w:val="00D243C0"/>
    <w:rsid w:val="00D259B6"/>
    <w:rsid w:val="00D310AE"/>
    <w:rsid w:val="00D607C2"/>
    <w:rsid w:val="00D65F2E"/>
    <w:rsid w:val="00D87B7A"/>
    <w:rsid w:val="00D96BC0"/>
    <w:rsid w:val="00D97B3B"/>
    <w:rsid w:val="00DA4C2E"/>
    <w:rsid w:val="00DD1DD9"/>
    <w:rsid w:val="00DE1584"/>
    <w:rsid w:val="00DE4C0C"/>
    <w:rsid w:val="00DF08F2"/>
    <w:rsid w:val="00E119EE"/>
    <w:rsid w:val="00E239FB"/>
    <w:rsid w:val="00E34BC6"/>
    <w:rsid w:val="00E94E75"/>
    <w:rsid w:val="00EC49A2"/>
    <w:rsid w:val="00ED241D"/>
    <w:rsid w:val="00F175E4"/>
    <w:rsid w:val="00F24E74"/>
    <w:rsid w:val="00F3145F"/>
    <w:rsid w:val="00F37397"/>
    <w:rsid w:val="00F507D9"/>
    <w:rsid w:val="00F5593A"/>
    <w:rsid w:val="00F8400F"/>
    <w:rsid w:val="00F92875"/>
    <w:rsid w:val="00F96936"/>
    <w:rsid w:val="00FB0AD6"/>
    <w:rsid w:val="00FB274B"/>
    <w:rsid w:val="00FC03C6"/>
    <w:rsid w:val="00FD4666"/>
    <w:rsid w:val="00FE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F2D498"/>
  <w15:chartTrackingRefBased/>
  <w15:docId w15:val="{DBE5E025-6249-4613-B499-07AE2D715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A6B" w:themeColor="text2"/>
        <w:sz w:val="22"/>
        <w:szCs w:val="22"/>
        <w:lang w:val="en-US" w:eastAsia="ja-JP" w:bidi="ar-SA"/>
      </w:rPr>
    </w:rPrDefault>
    <w:pPrDefault>
      <w:pPr>
        <w:spacing w:after="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3" w:unhideWhenUsed="1" w:qFormat="1"/>
    <w:lsdException w:name="Signature" w:semiHidden="1" w:uiPriority="14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2" w:unhideWhenUsed="1" w:qFormat="1"/>
    <w:lsdException w:name="Date" w:semiHidden="1" w:uiPriority="1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3E47"/>
    <w:rPr>
      <w:rFonts w:eastAsia="Meiryo UI"/>
    </w:rPr>
  </w:style>
  <w:style w:type="paragraph" w:styleId="1">
    <w:name w:val="heading 1"/>
    <w:basedOn w:val="a"/>
    <w:next w:val="a"/>
    <w:link w:val="10"/>
    <w:uiPriority w:val="9"/>
    <w:unhideWhenUsed/>
    <w:qFormat/>
    <w:rsid w:val="00483E47"/>
    <w:pPr>
      <w:keepNext/>
      <w:keepLines/>
      <w:spacing w:before="360"/>
      <w:contextualSpacing/>
      <w:jc w:val="center"/>
      <w:outlineLvl w:val="0"/>
    </w:pPr>
    <w:rPr>
      <w:rFonts w:asciiTheme="majorHAnsi" w:hAnsiTheme="majorHAnsi" w:cstheme="majorBidi"/>
      <w:caps/>
      <w:spacing w:val="50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83E47"/>
    <w:pPr>
      <w:keepNext/>
      <w:keepLines/>
      <w:jc w:val="center"/>
      <w:outlineLvl w:val="1"/>
    </w:pPr>
    <w:rPr>
      <w:rFonts w:asciiTheme="majorHAnsi" w:hAnsiTheme="majorHAnsi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3E47"/>
    <w:pPr>
      <w:keepNext/>
      <w:keepLines/>
      <w:spacing w:before="40" w:after="0"/>
      <w:outlineLvl w:val="2"/>
    </w:pPr>
    <w:rPr>
      <w:rFonts w:asciiTheme="majorHAnsi" w:hAnsiTheme="majorHAnsi" w:cstheme="majorBidi"/>
      <w:color w:val="806000" w:themeColor="accent4" w:themeShade="80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07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06000" w:themeColor="accent4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07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806000" w:themeColor="accent4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075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i/>
      <w:color w:val="806000" w:themeColor="accent4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075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aps/>
      <w:color w:val="806000" w:themeColor="accent4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075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138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semiHidden/>
    <w:rsid w:val="00483E47"/>
    <w:rPr>
      <w:rFonts w:asciiTheme="majorHAnsi" w:eastAsia="Meiryo UI" w:hAnsiTheme="majorHAnsi" w:cstheme="majorBidi"/>
      <w:color w:val="806000" w:themeColor="accent4" w:themeShade="80"/>
      <w:szCs w:val="24"/>
    </w:rPr>
  </w:style>
  <w:style w:type="character" w:customStyle="1" w:styleId="10">
    <w:name w:val="見出し 1 (文字)"/>
    <w:basedOn w:val="a0"/>
    <w:link w:val="1"/>
    <w:uiPriority w:val="9"/>
    <w:rsid w:val="00483E47"/>
    <w:rPr>
      <w:rFonts w:asciiTheme="majorHAnsi" w:eastAsia="Meiryo UI" w:hAnsiTheme="majorHAnsi" w:cstheme="majorBidi"/>
      <w:caps/>
      <w:spacing w:val="50"/>
      <w:sz w:val="28"/>
      <w:szCs w:val="32"/>
    </w:rPr>
  </w:style>
  <w:style w:type="character" w:customStyle="1" w:styleId="20">
    <w:name w:val="見出し 2 (文字)"/>
    <w:basedOn w:val="a0"/>
    <w:link w:val="2"/>
    <w:uiPriority w:val="9"/>
    <w:rsid w:val="00483E47"/>
    <w:rPr>
      <w:rFonts w:asciiTheme="majorHAnsi" w:eastAsia="Meiryo UI" w:hAnsiTheme="majorHAnsi" w:cstheme="majorBidi"/>
      <w:b/>
      <w:szCs w:val="26"/>
    </w:rPr>
  </w:style>
  <w:style w:type="paragraph" w:styleId="a3">
    <w:name w:val="header"/>
    <w:basedOn w:val="a"/>
    <w:link w:val="a4"/>
    <w:uiPriority w:val="99"/>
    <w:unhideWhenUsed/>
    <w:rsid w:val="00FC03C6"/>
    <w:pPr>
      <w:pBdr>
        <w:top w:val="single" w:sz="12" w:space="27" w:color="FFD556" w:themeColor="accent1"/>
        <w:left w:val="single" w:sz="12" w:space="4" w:color="FFD556" w:themeColor="accent1"/>
        <w:bottom w:val="single" w:sz="12" w:space="27" w:color="FFD556" w:themeColor="accent1"/>
        <w:right w:val="single" w:sz="12" w:space="4" w:color="FFD556" w:themeColor="accent1"/>
      </w:pBdr>
      <w:spacing w:after="240" w:line="240" w:lineRule="auto"/>
      <w:ind w:left="144" w:right="144"/>
      <w:contextualSpacing/>
      <w:jc w:val="center"/>
    </w:pPr>
    <w:rPr>
      <w:caps/>
      <w:color w:val="404040" w:themeColor="text1" w:themeTint="BF"/>
      <w:spacing w:val="80"/>
      <w:sz w:val="46"/>
    </w:rPr>
  </w:style>
  <w:style w:type="character" w:customStyle="1" w:styleId="a4">
    <w:name w:val="ヘッダー (文字)"/>
    <w:basedOn w:val="a0"/>
    <w:link w:val="a3"/>
    <w:uiPriority w:val="99"/>
    <w:rsid w:val="00FC03C6"/>
    <w:rPr>
      <w:caps/>
      <w:color w:val="404040" w:themeColor="text1" w:themeTint="BF"/>
      <w:spacing w:val="80"/>
      <w:sz w:val="46"/>
    </w:rPr>
  </w:style>
  <w:style w:type="paragraph" w:styleId="a5">
    <w:name w:val="footer"/>
    <w:basedOn w:val="a"/>
    <w:link w:val="a6"/>
    <w:uiPriority w:val="99"/>
    <w:unhideWhenUsed/>
    <w:rsid w:val="00FC03C6"/>
    <w:pPr>
      <w:spacing w:after="0" w:line="240" w:lineRule="auto"/>
      <w:jc w:val="center"/>
    </w:pPr>
  </w:style>
  <w:style w:type="character" w:customStyle="1" w:styleId="a6">
    <w:name w:val="フッター (文字)"/>
    <w:basedOn w:val="a0"/>
    <w:link w:val="a5"/>
    <w:uiPriority w:val="99"/>
    <w:rsid w:val="00FC03C6"/>
  </w:style>
  <w:style w:type="paragraph" w:styleId="a7">
    <w:name w:val="No Spacing"/>
    <w:uiPriority w:val="11"/>
    <w:qFormat/>
    <w:rsid w:val="00483E47"/>
    <w:pPr>
      <w:spacing w:after="0" w:line="240" w:lineRule="auto"/>
    </w:pPr>
    <w:rPr>
      <w:rFonts w:eastAsia="Meiryo UI"/>
    </w:rPr>
  </w:style>
  <w:style w:type="paragraph" w:customStyle="1" w:styleId="a8">
    <w:name w:val="グラフィック"/>
    <w:basedOn w:val="a"/>
    <w:next w:val="a"/>
    <w:link w:val="a9"/>
    <w:uiPriority w:val="10"/>
    <w:qFormat/>
    <w:rsid w:val="004A7542"/>
  </w:style>
  <w:style w:type="character" w:customStyle="1" w:styleId="a9">
    <w:name w:val="グラフィックの文字"/>
    <w:basedOn w:val="a0"/>
    <w:link w:val="a8"/>
    <w:uiPriority w:val="10"/>
    <w:rsid w:val="004A7542"/>
  </w:style>
  <w:style w:type="character" w:styleId="aa">
    <w:name w:val="Placeholder Text"/>
    <w:basedOn w:val="a0"/>
    <w:uiPriority w:val="99"/>
    <w:semiHidden/>
    <w:rsid w:val="004A7542"/>
    <w:rPr>
      <w:color w:val="808080"/>
    </w:rPr>
  </w:style>
  <w:style w:type="character" w:customStyle="1" w:styleId="40">
    <w:name w:val="見出し 4 (文字)"/>
    <w:basedOn w:val="a0"/>
    <w:link w:val="4"/>
    <w:uiPriority w:val="9"/>
    <w:semiHidden/>
    <w:rsid w:val="002D075C"/>
    <w:rPr>
      <w:rFonts w:asciiTheme="majorHAnsi" w:eastAsiaTheme="majorEastAsia" w:hAnsiTheme="majorHAnsi" w:cstheme="majorBidi"/>
      <w:i/>
      <w:iCs/>
      <w:color w:val="806000" w:themeColor="accent4" w:themeShade="80"/>
    </w:rPr>
  </w:style>
  <w:style w:type="character" w:customStyle="1" w:styleId="50">
    <w:name w:val="見出し 5 (文字)"/>
    <w:basedOn w:val="a0"/>
    <w:link w:val="5"/>
    <w:uiPriority w:val="9"/>
    <w:semiHidden/>
    <w:rsid w:val="002D075C"/>
    <w:rPr>
      <w:rFonts w:asciiTheme="majorHAnsi" w:eastAsiaTheme="majorEastAsia" w:hAnsiTheme="majorHAnsi" w:cstheme="majorBidi"/>
      <w:b/>
      <w:color w:val="806000" w:themeColor="accent4" w:themeShade="80"/>
    </w:rPr>
  </w:style>
  <w:style w:type="character" w:customStyle="1" w:styleId="60">
    <w:name w:val="見出し 6 (文字)"/>
    <w:basedOn w:val="a0"/>
    <w:link w:val="6"/>
    <w:uiPriority w:val="9"/>
    <w:semiHidden/>
    <w:rsid w:val="002D075C"/>
    <w:rPr>
      <w:rFonts w:asciiTheme="majorHAnsi" w:eastAsiaTheme="majorEastAsia" w:hAnsiTheme="majorHAnsi" w:cstheme="majorBidi"/>
      <w:b/>
      <w:i/>
      <w:color w:val="806000" w:themeColor="accent4" w:themeShade="80"/>
    </w:rPr>
  </w:style>
  <w:style w:type="character" w:customStyle="1" w:styleId="70">
    <w:name w:val="見出し 7 (文字)"/>
    <w:basedOn w:val="a0"/>
    <w:link w:val="7"/>
    <w:uiPriority w:val="9"/>
    <w:semiHidden/>
    <w:rsid w:val="002D075C"/>
    <w:rPr>
      <w:rFonts w:asciiTheme="majorHAnsi" w:eastAsiaTheme="majorEastAsia" w:hAnsiTheme="majorHAnsi" w:cstheme="majorBidi"/>
      <w:iCs/>
      <w:caps/>
      <w:color w:val="806000" w:themeColor="accent4" w:themeShade="80"/>
    </w:rPr>
  </w:style>
  <w:style w:type="character" w:customStyle="1" w:styleId="80">
    <w:name w:val="見出し 8 (文字)"/>
    <w:basedOn w:val="a0"/>
    <w:link w:val="8"/>
    <w:uiPriority w:val="9"/>
    <w:semiHidden/>
    <w:rsid w:val="002D075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21">
    <w:name w:val="Intense Emphasis"/>
    <w:basedOn w:val="a0"/>
    <w:uiPriority w:val="21"/>
    <w:semiHidden/>
    <w:unhideWhenUsed/>
    <w:qFormat/>
    <w:rsid w:val="002D075C"/>
    <w:rPr>
      <w:i/>
      <w:iCs/>
      <w:color w:val="806000" w:themeColor="accent4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2D075C"/>
    <w:pPr>
      <w:pBdr>
        <w:top w:val="single" w:sz="4" w:space="10" w:color="806000" w:themeColor="accent4" w:themeShade="80"/>
        <w:bottom w:val="single" w:sz="4" w:space="10" w:color="806000" w:themeColor="accent4" w:themeShade="80"/>
      </w:pBdr>
      <w:spacing w:before="360" w:after="360"/>
      <w:ind w:left="864" w:right="864"/>
    </w:pPr>
    <w:rPr>
      <w:i/>
      <w:iCs/>
      <w:color w:val="806000" w:themeColor="accent4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2D075C"/>
    <w:rPr>
      <w:i/>
      <w:iCs/>
      <w:color w:val="806000" w:themeColor="accent4" w:themeShade="80"/>
    </w:rPr>
  </w:style>
  <w:style w:type="character" w:styleId="24">
    <w:name w:val="Intense Reference"/>
    <w:basedOn w:val="a0"/>
    <w:uiPriority w:val="32"/>
    <w:semiHidden/>
    <w:unhideWhenUsed/>
    <w:qFormat/>
    <w:rsid w:val="002D075C"/>
    <w:rPr>
      <w:b/>
      <w:bCs/>
      <w:caps w:val="0"/>
      <w:smallCaps/>
      <w:color w:val="806000" w:themeColor="accent4" w:themeShade="80"/>
      <w:spacing w:val="5"/>
    </w:rPr>
  </w:style>
  <w:style w:type="paragraph" w:styleId="ab">
    <w:name w:val="Block Text"/>
    <w:basedOn w:val="a"/>
    <w:uiPriority w:val="99"/>
    <w:semiHidden/>
    <w:unhideWhenUsed/>
    <w:rsid w:val="002D075C"/>
    <w:pPr>
      <w:pBdr>
        <w:top w:val="single" w:sz="2" w:space="10" w:color="806000" w:themeColor="accent4" w:themeShade="80"/>
        <w:left w:val="single" w:sz="2" w:space="10" w:color="806000" w:themeColor="accent4" w:themeShade="80"/>
        <w:bottom w:val="single" w:sz="2" w:space="10" w:color="806000" w:themeColor="accent4" w:themeShade="80"/>
        <w:right w:val="single" w:sz="2" w:space="10" w:color="806000" w:themeColor="accent4" w:themeShade="80"/>
      </w:pBdr>
      <w:ind w:left="1152" w:right="1152"/>
    </w:pPr>
    <w:rPr>
      <w:rFonts w:eastAsiaTheme="minorEastAsia"/>
      <w:i/>
      <w:iCs/>
      <w:color w:val="806000" w:themeColor="accent4" w:themeShade="80"/>
    </w:rPr>
  </w:style>
  <w:style w:type="paragraph" w:styleId="31">
    <w:name w:val="Body Text 3"/>
    <w:basedOn w:val="a"/>
    <w:link w:val="32"/>
    <w:uiPriority w:val="99"/>
    <w:semiHidden/>
    <w:unhideWhenUsed/>
    <w:rsid w:val="002D075C"/>
    <w:pPr>
      <w:spacing w:after="120"/>
    </w:pPr>
    <w:rPr>
      <w:szCs w:val="16"/>
    </w:rPr>
  </w:style>
  <w:style w:type="character" w:customStyle="1" w:styleId="32">
    <w:name w:val="本文 3 (文字)"/>
    <w:basedOn w:val="a0"/>
    <w:link w:val="31"/>
    <w:uiPriority w:val="99"/>
    <w:semiHidden/>
    <w:rsid w:val="002D075C"/>
    <w:rPr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2D075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2D075C"/>
    <w:rPr>
      <w:rFonts w:ascii="Segoe UI" w:hAnsi="Segoe UI" w:cs="Segoe UI"/>
      <w:szCs w:val="18"/>
    </w:rPr>
  </w:style>
  <w:style w:type="paragraph" w:styleId="33">
    <w:name w:val="Body Text Indent 3"/>
    <w:basedOn w:val="a"/>
    <w:link w:val="34"/>
    <w:uiPriority w:val="99"/>
    <w:semiHidden/>
    <w:unhideWhenUsed/>
    <w:rsid w:val="002D075C"/>
    <w:pPr>
      <w:spacing w:after="120"/>
      <w:ind w:left="360"/>
    </w:pPr>
    <w:rPr>
      <w:szCs w:val="16"/>
    </w:rPr>
  </w:style>
  <w:style w:type="character" w:customStyle="1" w:styleId="34">
    <w:name w:val="本文インデント 3 (文字)"/>
    <w:basedOn w:val="a0"/>
    <w:link w:val="33"/>
    <w:uiPriority w:val="99"/>
    <w:semiHidden/>
    <w:rsid w:val="002D075C"/>
    <w:rPr>
      <w:szCs w:val="16"/>
    </w:rPr>
  </w:style>
  <w:style w:type="character" w:styleId="ae">
    <w:name w:val="annotation reference"/>
    <w:basedOn w:val="a0"/>
    <w:uiPriority w:val="99"/>
    <w:semiHidden/>
    <w:unhideWhenUsed/>
    <w:rsid w:val="002D075C"/>
    <w:rPr>
      <w:sz w:val="22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D075C"/>
    <w:pPr>
      <w:spacing w:line="240" w:lineRule="auto"/>
    </w:pPr>
    <w:rPr>
      <w:szCs w:val="20"/>
    </w:rPr>
  </w:style>
  <w:style w:type="character" w:customStyle="1" w:styleId="af0">
    <w:name w:val="コメント文字列 (文字)"/>
    <w:basedOn w:val="a0"/>
    <w:link w:val="af"/>
    <w:uiPriority w:val="99"/>
    <w:semiHidden/>
    <w:rsid w:val="002D075C"/>
    <w:rPr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D075C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2D075C"/>
    <w:rPr>
      <w:b/>
      <w:bCs/>
      <w:szCs w:val="20"/>
    </w:rPr>
  </w:style>
  <w:style w:type="paragraph" w:styleId="af3">
    <w:name w:val="Document Map"/>
    <w:basedOn w:val="a"/>
    <w:link w:val="af4"/>
    <w:uiPriority w:val="99"/>
    <w:semiHidden/>
    <w:unhideWhenUsed/>
    <w:rsid w:val="002D075C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4">
    <w:name w:val="見出しマップ (文字)"/>
    <w:basedOn w:val="a0"/>
    <w:link w:val="af3"/>
    <w:uiPriority w:val="99"/>
    <w:semiHidden/>
    <w:rsid w:val="002D075C"/>
    <w:rPr>
      <w:rFonts w:ascii="Segoe UI" w:hAnsi="Segoe UI" w:cs="Segoe UI"/>
      <w:szCs w:val="16"/>
    </w:rPr>
  </w:style>
  <w:style w:type="paragraph" w:styleId="af5">
    <w:name w:val="endnote text"/>
    <w:basedOn w:val="a"/>
    <w:link w:val="af6"/>
    <w:uiPriority w:val="99"/>
    <w:semiHidden/>
    <w:unhideWhenUsed/>
    <w:rsid w:val="002D075C"/>
    <w:pPr>
      <w:spacing w:after="0" w:line="240" w:lineRule="auto"/>
    </w:pPr>
    <w:rPr>
      <w:szCs w:val="20"/>
    </w:rPr>
  </w:style>
  <w:style w:type="character" w:customStyle="1" w:styleId="af6">
    <w:name w:val="文末脚注文字列 (文字)"/>
    <w:basedOn w:val="a0"/>
    <w:link w:val="af5"/>
    <w:uiPriority w:val="99"/>
    <w:semiHidden/>
    <w:rsid w:val="002D075C"/>
    <w:rPr>
      <w:szCs w:val="20"/>
    </w:rPr>
  </w:style>
  <w:style w:type="paragraph" w:styleId="af7">
    <w:name w:val="envelope return"/>
    <w:basedOn w:val="a"/>
    <w:uiPriority w:val="99"/>
    <w:semiHidden/>
    <w:unhideWhenUsed/>
    <w:rsid w:val="002D075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2D075C"/>
    <w:pPr>
      <w:spacing w:after="0" w:line="240" w:lineRule="auto"/>
    </w:pPr>
    <w:rPr>
      <w:szCs w:val="20"/>
    </w:rPr>
  </w:style>
  <w:style w:type="character" w:customStyle="1" w:styleId="af9">
    <w:name w:val="脚注文字列 (文字)"/>
    <w:basedOn w:val="a0"/>
    <w:link w:val="af8"/>
    <w:uiPriority w:val="99"/>
    <w:semiHidden/>
    <w:rsid w:val="002D075C"/>
    <w:rPr>
      <w:szCs w:val="20"/>
    </w:rPr>
  </w:style>
  <w:style w:type="character" w:styleId="HTML">
    <w:name w:val="HTML Code"/>
    <w:basedOn w:val="a0"/>
    <w:uiPriority w:val="99"/>
    <w:semiHidden/>
    <w:unhideWhenUsed/>
    <w:rsid w:val="002D075C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2D075C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2D075C"/>
    <w:pPr>
      <w:spacing w:after="0" w:line="240" w:lineRule="auto"/>
    </w:pPr>
    <w:rPr>
      <w:rFonts w:ascii="Consolas" w:hAnsi="Consolas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2D075C"/>
    <w:rPr>
      <w:rFonts w:ascii="Consolas" w:hAnsi="Consolas"/>
      <w:szCs w:val="20"/>
    </w:rPr>
  </w:style>
  <w:style w:type="character" w:styleId="HTML3">
    <w:name w:val="HTML Typewriter"/>
    <w:basedOn w:val="a0"/>
    <w:uiPriority w:val="99"/>
    <w:semiHidden/>
    <w:unhideWhenUsed/>
    <w:rsid w:val="002D075C"/>
    <w:rPr>
      <w:rFonts w:ascii="Consolas" w:hAnsi="Consolas"/>
      <w:sz w:val="22"/>
      <w:szCs w:val="20"/>
    </w:rPr>
  </w:style>
  <w:style w:type="paragraph" w:styleId="afa">
    <w:name w:val="macro"/>
    <w:link w:val="afb"/>
    <w:uiPriority w:val="99"/>
    <w:semiHidden/>
    <w:unhideWhenUsed/>
    <w:rsid w:val="002D0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b">
    <w:name w:val="マクロ文字列 (文字)"/>
    <w:basedOn w:val="a0"/>
    <w:link w:val="afa"/>
    <w:uiPriority w:val="99"/>
    <w:semiHidden/>
    <w:rsid w:val="002D075C"/>
    <w:rPr>
      <w:rFonts w:ascii="Consolas" w:hAnsi="Consolas"/>
      <w:szCs w:val="20"/>
    </w:rPr>
  </w:style>
  <w:style w:type="paragraph" w:styleId="afc">
    <w:name w:val="Plain Text"/>
    <w:basedOn w:val="a"/>
    <w:link w:val="afd"/>
    <w:uiPriority w:val="99"/>
    <w:semiHidden/>
    <w:unhideWhenUsed/>
    <w:rsid w:val="002D075C"/>
    <w:pPr>
      <w:spacing w:after="0" w:line="240" w:lineRule="auto"/>
    </w:pPr>
    <w:rPr>
      <w:rFonts w:ascii="Consolas" w:hAnsi="Consolas"/>
      <w:szCs w:val="21"/>
    </w:rPr>
  </w:style>
  <w:style w:type="character" w:customStyle="1" w:styleId="afd">
    <w:name w:val="書式なし (文字)"/>
    <w:basedOn w:val="a0"/>
    <w:link w:val="afc"/>
    <w:uiPriority w:val="99"/>
    <w:semiHidden/>
    <w:rsid w:val="002D075C"/>
    <w:rPr>
      <w:rFonts w:ascii="Consolas" w:hAnsi="Consolas"/>
      <w:szCs w:val="21"/>
    </w:rPr>
  </w:style>
  <w:style w:type="paragraph" w:styleId="afe">
    <w:name w:val="Salutation"/>
    <w:basedOn w:val="a"/>
    <w:next w:val="a"/>
    <w:link w:val="aff"/>
    <w:uiPriority w:val="12"/>
    <w:qFormat/>
    <w:rsid w:val="00FC03C6"/>
    <w:pPr>
      <w:spacing w:after="120"/>
    </w:pPr>
  </w:style>
  <w:style w:type="character" w:customStyle="1" w:styleId="aff">
    <w:name w:val="挨拶文 (文字)"/>
    <w:basedOn w:val="a0"/>
    <w:link w:val="afe"/>
    <w:uiPriority w:val="12"/>
    <w:rsid w:val="00FC03C6"/>
  </w:style>
  <w:style w:type="paragraph" w:styleId="aff0">
    <w:name w:val="Closing"/>
    <w:basedOn w:val="a"/>
    <w:next w:val="aff1"/>
    <w:link w:val="aff2"/>
    <w:uiPriority w:val="13"/>
    <w:qFormat/>
    <w:rsid w:val="00FC03C6"/>
    <w:pPr>
      <w:spacing w:before="360" w:after="120"/>
      <w:contextualSpacing/>
    </w:pPr>
  </w:style>
  <w:style w:type="character" w:customStyle="1" w:styleId="aff2">
    <w:name w:val="結語 (文字)"/>
    <w:basedOn w:val="a0"/>
    <w:link w:val="aff0"/>
    <w:uiPriority w:val="13"/>
    <w:rsid w:val="00FC03C6"/>
  </w:style>
  <w:style w:type="paragraph" w:styleId="aff1">
    <w:name w:val="Signature"/>
    <w:basedOn w:val="a"/>
    <w:next w:val="a"/>
    <w:link w:val="aff3"/>
    <w:uiPriority w:val="14"/>
    <w:qFormat/>
    <w:rsid w:val="00FC03C6"/>
    <w:pPr>
      <w:spacing w:after="120" w:line="240" w:lineRule="auto"/>
    </w:pPr>
  </w:style>
  <w:style w:type="character" w:customStyle="1" w:styleId="aff3">
    <w:name w:val="署名 (文字)"/>
    <w:basedOn w:val="a0"/>
    <w:link w:val="aff1"/>
    <w:uiPriority w:val="14"/>
    <w:rsid w:val="00FC03C6"/>
  </w:style>
  <w:style w:type="paragraph" w:styleId="aff4">
    <w:name w:val="Date"/>
    <w:basedOn w:val="a"/>
    <w:next w:val="a"/>
    <w:link w:val="aff5"/>
    <w:uiPriority w:val="11"/>
    <w:qFormat/>
    <w:rsid w:val="00FC03C6"/>
    <w:pPr>
      <w:spacing w:after="560"/>
    </w:pPr>
  </w:style>
  <w:style w:type="character" w:customStyle="1" w:styleId="aff5">
    <w:name w:val="日付 (文字)"/>
    <w:basedOn w:val="a0"/>
    <w:link w:val="aff4"/>
    <w:uiPriority w:val="11"/>
    <w:rsid w:val="00FC03C6"/>
  </w:style>
  <w:style w:type="character" w:customStyle="1" w:styleId="90">
    <w:name w:val="見出し 9 (文字)"/>
    <w:basedOn w:val="a0"/>
    <w:link w:val="9"/>
    <w:uiPriority w:val="9"/>
    <w:semiHidden/>
    <w:rsid w:val="000F138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ff6">
    <w:name w:val="caption"/>
    <w:basedOn w:val="a"/>
    <w:next w:val="a"/>
    <w:uiPriority w:val="35"/>
    <w:semiHidden/>
    <w:unhideWhenUsed/>
    <w:qFormat/>
    <w:rsid w:val="000F138F"/>
    <w:pPr>
      <w:spacing w:after="200" w:line="240" w:lineRule="auto"/>
    </w:pPr>
    <w:rPr>
      <w:i/>
      <w:iCs/>
      <w:szCs w:val="18"/>
    </w:rPr>
  </w:style>
  <w:style w:type="table" w:styleId="aff7">
    <w:name w:val="Table Grid"/>
    <w:basedOn w:val="a1"/>
    <w:uiPriority w:val="39"/>
    <w:rsid w:val="00674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basedOn w:val="a"/>
    <w:uiPriority w:val="34"/>
    <w:unhideWhenUsed/>
    <w:qFormat/>
    <w:rsid w:val="00556ED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8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hyperlink" Target="http://commons.wikimedia.org/wiki/File:Duck_Sotka1.svg" TargetMode="External"/><Relationship Id="rId26" Type="http://schemas.openxmlformats.org/officeDocument/2006/relationships/hyperlink" Target="https://publicdomainq.net/green-leaves-background-0018632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publicdomainpictures.net/view-image.php?image=122796&amp;picture=silhouette-of-a-black-butterfly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hyperlink" Target="http://publicdomainq.net/green-leaves-background-0018632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2.jpg"/><Relationship Id="rId28" Type="http://schemas.openxmlformats.org/officeDocument/2006/relationships/image" Target="media/image15.emf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8.png"/><Relationship Id="rId1" Type="http://schemas.openxmlformats.org/officeDocument/2006/relationships/image" Target="media/image9.jpg"/><Relationship Id="rId4" Type="http://schemas.openxmlformats.org/officeDocument/2006/relationships/hyperlink" Target="https://pixabay.com/de/kiefer-baum-skizze-nadel-tanne-32995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Packages\Microsoft.Office.Desktop_8wekyb3d8bbwe\LocalCache\Roaming\Microsoft\Templates\MOO%20&#31038;&#12398;&#12487;&#12470;&#12452;&#12531;&#12395;&#12424;&#12427;&#35211;&#12420;&#12377;&#12367;&#12390;&#12431;&#12363;&#12426;&#12420;&#12377;&#12356;&#12459;&#12496;&#12540;%20&#12524;&#12479;&#12540;.dotx" TargetMode="External"/></Relationships>
</file>

<file path=word/theme/theme1.xml><?xml version="1.0" encoding="utf-8"?>
<a:theme xmlns:a="http://schemas.openxmlformats.org/drawingml/2006/main" name="Theme1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5BE4C5-48A7-48F1-9485-1DFC9BD998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A7DA40-C0FC-4FC0-BAF6-52498A126AB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C09CA4E8-B5EE-4A09-8496-278AB4BD76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81D6D8-B8B4-42A6-A2C1-5FD15E95B4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MOO 社のデザインによる見やすくてわかりやすいカバー レター</Template>
  <TotalTime>56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7</cp:revision>
  <cp:lastPrinted>2024-11-07T03:09:00Z</cp:lastPrinted>
  <dcterms:created xsi:type="dcterms:W3CDTF">2026-01-05T08:58:00Z</dcterms:created>
  <dcterms:modified xsi:type="dcterms:W3CDTF">2026-01-05T09:52:00Z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